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71FEA" w14:textId="1B80ACB8" w:rsidR="00B235C3" w:rsidRDefault="00684F2B" w:rsidP="00B235C3">
      <w:r>
        <w:rPr>
          <w:noProof/>
        </w:rPr>
        <w:drawing>
          <wp:anchor distT="0" distB="0" distL="114300" distR="114300" simplePos="0" relativeHeight="251676672" behindDoc="1" locked="0" layoutInCell="1" allowOverlap="1" wp14:anchorId="326ED713" wp14:editId="200DE285">
            <wp:simplePos x="0" y="0"/>
            <wp:positionH relativeFrom="column">
              <wp:posOffset>-458944</wp:posOffset>
            </wp:positionH>
            <wp:positionV relativeFrom="paragraph">
              <wp:posOffset>76</wp:posOffset>
            </wp:positionV>
            <wp:extent cx="1830462" cy="485775"/>
            <wp:effectExtent l="0" t="0" r="0" b="0"/>
            <wp:wrapTight wrapText="bothSides">
              <wp:wrapPolygon edited="0">
                <wp:start x="0" y="0"/>
                <wp:lineTo x="0" y="20329"/>
                <wp:lineTo x="21360" y="20329"/>
                <wp:lineTo x="213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62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47B2AB" w14:textId="77777777" w:rsidR="00684F2B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F2F8207" w14:textId="77777777" w:rsidR="00684F2B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05BD5B1" w14:textId="77777777" w:rsidR="00684F2B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1901BB7" w14:textId="28991606" w:rsidR="00B235C3" w:rsidRDefault="00E41821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bookmarkStart w:id="0" w:name="Text1"/>
      <w:r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</w:rPr>
      </w:r>
      <w:r>
        <w:rPr>
          <w:rFonts w:ascii="Times New Roman" w:eastAsia="Times New Roman" w:hAnsi="Times New Roman"/>
          <w:sz w:val="24"/>
          <w:szCs w:val="24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</w:rPr>
        <w:t>Date</w:t>
      </w:r>
      <w:r>
        <w:rPr>
          <w:rFonts w:ascii="Times New Roman" w:eastAsia="Times New Roman" w:hAnsi="Times New Roman"/>
          <w:sz w:val="24"/>
          <w:szCs w:val="24"/>
        </w:rPr>
        <w:fldChar w:fldCharType="end"/>
      </w:r>
      <w:bookmarkEnd w:id="0"/>
    </w:p>
    <w:p w14:paraId="30840ECD" w14:textId="77777777" w:rsidR="00B235C3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538A7B6" w14:textId="77777777" w:rsidR="00B235C3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986D7C4" w14:textId="217892F0" w:rsidR="00B235C3" w:rsidRDefault="00E41821" w:rsidP="00B235C3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Member Name"/>
            </w:textInput>
          </w:ffData>
        </w:fldChar>
      </w:r>
      <w:bookmarkStart w:id="1" w:name="Text2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Member Name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1"/>
    </w:p>
    <w:p w14:paraId="45107490" w14:textId="2FB0841C" w:rsidR="00B235C3" w:rsidRDefault="00E41821" w:rsidP="00B235C3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Member Address"/>
            </w:textInput>
          </w:ffData>
        </w:fldChar>
      </w:r>
      <w:bookmarkStart w:id="2" w:name="Text3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Member Address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2"/>
    </w:p>
    <w:p w14:paraId="2354839E" w14:textId="5007F792" w:rsidR="00B235C3" w:rsidRDefault="00E41821" w:rsidP="00B235C3">
      <w:r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City, State ZIP"/>
            </w:textInput>
          </w:ffData>
        </w:fldChar>
      </w:r>
      <w:bookmarkStart w:id="3" w:name="Text4"/>
      <w:r>
        <w:rPr>
          <w:rFonts w:eastAsia="Calibri"/>
        </w:rPr>
        <w:instrText xml:space="preserve"> FORMTEXT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>
        <w:rPr>
          <w:rFonts w:eastAsia="Calibri"/>
          <w:noProof/>
        </w:rPr>
        <w:t>City, State ZIP</w:t>
      </w:r>
      <w:r>
        <w:rPr>
          <w:rFonts w:eastAsia="Calibri"/>
        </w:rPr>
        <w:fldChar w:fldCharType="end"/>
      </w:r>
      <w:bookmarkEnd w:id="3"/>
    </w:p>
    <w:p w14:paraId="7C4A0CED" w14:textId="77777777" w:rsidR="00B235C3" w:rsidRDefault="00B235C3" w:rsidP="00B235C3">
      <w:pPr>
        <w:ind w:right="548"/>
      </w:pPr>
    </w:p>
    <w:p w14:paraId="3FDED9B5" w14:textId="77777777" w:rsidR="00B235C3" w:rsidRDefault="00B235C3" w:rsidP="00B235C3">
      <w:pPr>
        <w:ind w:right="548"/>
      </w:pPr>
    </w:p>
    <w:p w14:paraId="6352C719" w14:textId="288CA76E" w:rsidR="00B235C3" w:rsidRDefault="00B235C3" w:rsidP="00B235C3">
      <w:pPr>
        <w:ind w:right="548"/>
      </w:pPr>
      <w:r w:rsidRPr="00840EDC">
        <w:t xml:space="preserve">Dear </w:t>
      </w:r>
      <w:r w:rsidR="00E41821"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bookmarkStart w:id="4" w:name="Text5"/>
      <w:r w:rsidR="00E41821">
        <w:instrText xml:space="preserve"> FORMTEXT </w:instrText>
      </w:r>
      <w:r w:rsidR="00E41821">
        <w:fldChar w:fldCharType="separate"/>
      </w:r>
      <w:r w:rsidR="00E41821">
        <w:rPr>
          <w:noProof/>
        </w:rPr>
        <w:t>Member Name</w:t>
      </w:r>
      <w:r w:rsidR="00E41821">
        <w:fldChar w:fldCharType="end"/>
      </w:r>
      <w:bookmarkEnd w:id="4"/>
      <w:r w:rsidRPr="00840EDC">
        <w:t>:</w:t>
      </w:r>
    </w:p>
    <w:p w14:paraId="79ACFBD2" w14:textId="77777777" w:rsidR="00192E6A" w:rsidRPr="009F1B86" w:rsidRDefault="00192E6A" w:rsidP="00192E6A">
      <w:pPr>
        <w:autoSpaceDE w:val="0"/>
        <w:autoSpaceDN w:val="0"/>
        <w:adjustRightInd w:val="0"/>
      </w:pPr>
    </w:p>
    <w:p w14:paraId="7C459D26" w14:textId="4AD5FDF0" w:rsidR="00337E44" w:rsidRDefault="006F3768" w:rsidP="00337E44">
      <w:r>
        <w:t xml:space="preserve">At UCare, </w:t>
      </w:r>
      <w:r w:rsidR="00854C6A">
        <w:t>we</w:t>
      </w:r>
      <w:r w:rsidR="001363D1">
        <w:t xml:space="preserve">’re </w:t>
      </w:r>
      <w:r>
        <w:t xml:space="preserve">dedicated to improving </w:t>
      </w:r>
      <w:r w:rsidR="00883C9C">
        <w:t xml:space="preserve">your </w:t>
      </w:r>
      <w:r>
        <w:t xml:space="preserve">health and </w:t>
      </w:r>
      <w:r w:rsidR="001363D1">
        <w:t>wellness</w:t>
      </w:r>
      <w:r w:rsidR="00883C9C">
        <w:t>.</w:t>
      </w:r>
      <w:r>
        <w:t xml:space="preserve"> Enclosed </w:t>
      </w:r>
      <w:r w:rsidR="00BA22A2">
        <w:t>is</w:t>
      </w:r>
      <w:r>
        <w:t xml:space="preserve"> the </w:t>
      </w:r>
      <w:r w:rsidR="00E41821">
        <w:t>Care</w:t>
      </w:r>
      <w:r w:rsidR="008B3337">
        <w:t xml:space="preserve"> Plan</w:t>
      </w:r>
      <w:r>
        <w:t xml:space="preserve"> developed with you on </w:t>
      </w:r>
      <w:r w:rsidR="00E41821"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E41821">
        <w:instrText xml:space="preserve"> FORMTEXT </w:instrText>
      </w:r>
      <w:r w:rsidR="00E41821">
        <w:fldChar w:fldCharType="separate"/>
      </w:r>
      <w:r w:rsidR="00E41821">
        <w:rPr>
          <w:noProof/>
        </w:rPr>
        <w:t>Date</w:t>
      </w:r>
      <w:r w:rsidR="00E41821">
        <w:fldChar w:fldCharType="end"/>
      </w:r>
      <w:r>
        <w:t>.</w:t>
      </w:r>
      <w:r w:rsidR="00337E44">
        <w:t xml:space="preserve"> Please review </w:t>
      </w:r>
      <w:r w:rsidR="00D40832">
        <w:t>the</w:t>
      </w:r>
      <w:r w:rsidR="00337E44">
        <w:t xml:space="preserve"> </w:t>
      </w:r>
      <w:r w:rsidR="00E41821">
        <w:t>Care</w:t>
      </w:r>
      <w:r w:rsidR="008B3337">
        <w:t xml:space="preserve"> Plan</w:t>
      </w:r>
      <w:r w:rsidR="001363D1">
        <w:t xml:space="preserve"> </w:t>
      </w:r>
      <w:r w:rsidR="00337E44">
        <w:t>carefully.</w:t>
      </w:r>
    </w:p>
    <w:p w14:paraId="15AAB05F" w14:textId="77777777" w:rsidR="006F3768" w:rsidRDefault="006F3768" w:rsidP="006F3768"/>
    <w:p w14:paraId="503CDFD6" w14:textId="5C998D45" w:rsidR="006F3768" w:rsidRPr="00C667EE" w:rsidRDefault="006F3768" w:rsidP="00C667EE">
      <w:pPr>
        <w:rPr>
          <w:b/>
          <w:bCs/>
        </w:rPr>
      </w:pPr>
      <w:r w:rsidRPr="00C667EE">
        <w:rPr>
          <w:b/>
          <w:bCs/>
        </w:rPr>
        <w:t xml:space="preserve">As a reminder, </w:t>
      </w:r>
      <w:r w:rsidR="001363D1" w:rsidRPr="00C667EE">
        <w:rPr>
          <w:b/>
          <w:bCs/>
        </w:rPr>
        <w:t xml:space="preserve">during </w:t>
      </w:r>
      <w:r w:rsidRPr="00C667EE">
        <w:rPr>
          <w:b/>
          <w:bCs/>
        </w:rPr>
        <w:t xml:space="preserve">your visit </w:t>
      </w:r>
      <w:r w:rsidR="001363D1" w:rsidRPr="00C667EE">
        <w:rPr>
          <w:b/>
          <w:bCs/>
        </w:rPr>
        <w:t>we talked about</w:t>
      </w:r>
      <w:r w:rsidRPr="00C667EE">
        <w:rPr>
          <w:b/>
          <w:bCs/>
        </w:rPr>
        <w:t>:</w:t>
      </w:r>
    </w:p>
    <w:p w14:paraId="34E0C3E9" w14:textId="11D71CD7" w:rsidR="00EE2625" w:rsidRDefault="008B3337" w:rsidP="006F3768">
      <w:pPr>
        <w:numPr>
          <w:ilvl w:val="0"/>
          <w:numId w:val="1"/>
        </w:numPr>
        <w:ind w:left="720"/>
      </w:pPr>
      <w:r>
        <w:t>Ways to manage your physical and mental health</w:t>
      </w:r>
    </w:p>
    <w:p w14:paraId="79345FBC" w14:textId="3C4CACD2" w:rsidR="006F3768" w:rsidRDefault="00EE2625" w:rsidP="006F3768">
      <w:pPr>
        <w:numPr>
          <w:ilvl w:val="0"/>
          <w:numId w:val="1"/>
        </w:numPr>
        <w:ind w:left="720"/>
      </w:pPr>
      <w:r>
        <w:t>Using</w:t>
      </w:r>
      <w:r w:rsidR="008B3337">
        <w:t xml:space="preserve"> </w:t>
      </w:r>
      <w:r w:rsidR="00536B82">
        <w:t xml:space="preserve">health care to maintain and improve your health </w:t>
      </w:r>
    </w:p>
    <w:p w14:paraId="6949A322" w14:textId="5F51DC9A" w:rsidR="006F3768" w:rsidRDefault="00EE2625" w:rsidP="006F3768">
      <w:pPr>
        <w:numPr>
          <w:ilvl w:val="0"/>
          <w:numId w:val="1"/>
        </w:numPr>
        <w:ind w:left="720"/>
      </w:pPr>
      <w:r>
        <w:t>Your preventive care</w:t>
      </w:r>
      <w:r w:rsidR="003446CF">
        <w:t xml:space="preserve"> needs </w:t>
      </w:r>
    </w:p>
    <w:p w14:paraId="529F3A52" w14:textId="61646164" w:rsidR="003446CF" w:rsidRDefault="00E41821" w:rsidP="006F3768">
      <w:pPr>
        <w:numPr>
          <w:ilvl w:val="0"/>
          <w:numId w:val="1"/>
        </w:numPr>
        <w:ind w:left="720"/>
      </w:pPr>
      <w:r>
        <w:fldChar w:fldCharType="begin">
          <w:ffData>
            <w:name w:val="Text10"/>
            <w:enabled/>
            <w:calcOnExit w:val="0"/>
            <w:textInput/>
          </w:ffData>
        </w:fldChar>
      </w:r>
      <w:bookmarkStart w:id="5" w:name="Text1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14:paraId="0C18FA62" w14:textId="77777777" w:rsidR="003446CF" w:rsidRDefault="003446CF" w:rsidP="00BA22A2"/>
    <w:p w14:paraId="44645828" w14:textId="005D367D" w:rsidR="006F3768" w:rsidRPr="000D2DE0" w:rsidRDefault="008B3337" w:rsidP="00C667EE">
      <w:pPr>
        <w:rPr>
          <w:b/>
          <w:bCs/>
        </w:rPr>
      </w:pPr>
      <w:r w:rsidRPr="00C667EE">
        <w:rPr>
          <w:b/>
          <w:bCs/>
        </w:rPr>
        <w:t xml:space="preserve">Remember </w:t>
      </w:r>
      <w:r w:rsidR="006F3768" w:rsidRPr="00C667EE">
        <w:rPr>
          <w:b/>
          <w:bCs/>
        </w:rPr>
        <w:t xml:space="preserve">to contact your </w:t>
      </w:r>
      <w:r w:rsidR="006F3768" w:rsidRPr="000D2DE0">
        <w:rPr>
          <w:b/>
          <w:bCs/>
        </w:rPr>
        <w:t>care coordinator if</w:t>
      </w:r>
      <w:r w:rsidR="00337E44" w:rsidRPr="000D2DE0">
        <w:rPr>
          <w:b/>
          <w:bCs/>
        </w:rPr>
        <w:t xml:space="preserve"> you</w:t>
      </w:r>
      <w:r w:rsidR="006F3768" w:rsidRPr="000D2DE0">
        <w:rPr>
          <w:b/>
          <w:bCs/>
        </w:rPr>
        <w:t>:</w:t>
      </w:r>
    </w:p>
    <w:p w14:paraId="5896CB6D" w14:textId="74D980C5" w:rsidR="006F3768" w:rsidRPr="00942712" w:rsidRDefault="00EE2625" w:rsidP="006F3768">
      <w:pPr>
        <w:numPr>
          <w:ilvl w:val="0"/>
          <w:numId w:val="2"/>
        </w:numPr>
      </w:pPr>
      <w:r>
        <w:t>Are</w:t>
      </w:r>
      <w:r w:rsidR="006F3768" w:rsidRPr="00942712">
        <w:t xml:space="preserve"> hospitalized</w:t>
      </w:r>
      <w:r w:rsidR="001363D1">
        <w:t>,</w:t>
      </w:r>
      <w:r w:rsidR="006F3768" w:rsidRPr="00942712">
        <w:t xml:space="preserve"> or plan to be hospitalized </w:t>
      </w:r>
    </w:p>
    <w:p w14:paraId="2C06E6B8" w14:textId="4D339409" w:rsidR="006F3768" w:rsidRPr="00942712" w:rsidRDefault="001363D1" w:rsidP="006F3768">
      <w:pPr>
        <w:numPr>
          <w:ilvl w:val="0"/>
          <w:numId w:val="2"/>
        </w:numPr>
      </w:pPr>
      <w:r>
        <w:t>Ha</w:t>
      </w:r>
      <w:r w:rsidR="00EE2625">
        <w:t>ve</w:t>
      </w:r>
      <w:r w:rsidR="00BA22A2">
        <w:t xml:space="preserve"> </w:t>
      </w:r>
      <w:r w:rsidR="006F3768" w:rsidRPr="00942712">
        <w:t xml:space="preserve">a fall  </w:t>
      </w:r>
    </w:p>
    <w:p w14:paraId="1FCDFDAF" w14:textId="6968B1B4" w:rsidR="006F3768" w:rsidRPr="00942712" w:rsidRDefault="00337E44" w:rsidP="006F3768">
      <w:pPr>
        <w:numPr>
          <w:ilvl w:val="0"/>
          <w:numId w:val="2"/>
        </w:numPr>
      </w:pPr>
      <w:r w:rsidRPr="00942712">
        <w:t>H</w:t>
      </w:r>
      <w:r w:rsidR="006F3768" w:rsidRPr="00942712">
        <w:t xml:space="preserve">ave a change in </w:t>
      </w:r>
      <w:r w:rsidR="001363D1">
        <w:t xml:space="preserve">your </w:t>
      </w:r>
      <w:r w:rsidR="006F3768" w:rsidRPr="00942712">
        <w:t>physical</w:t>
      </w:r>
      <w:r w:rsidR="008B3337">
        <w:t xml:space="preserve"> or mental</w:t>
      </w:r>
      <w:r w:rsidR="006F3768" w:rsidRPr="00942712">
        <w:t xml:space="preserve"> health</w:t>
      </w:r>
    </w:p>
    <w:p w14:paraId="0F331EE8" w14:textId="6E4F845F" w:rsidR="006F3768" w:rsidRPr="00942712" w:rsidRDefault="008B3337" w:rsidP="000D2DE0">
      <w:pPr>
        <w:pStyle w:val="ListParagraph"/>
        <w:numPr>
          <w:ilvl w:val="0"/>
          <w:numId w:val="2"/>
        </w:numPr>
      </w:pPr>
      <w:r>
        <w:t xml:space="preserve">Need </w:t>
      </w:r>
      <w:r w:rsidR="00A35237">
        <w:t>help</w:t>
      </w:r>
      <w:r>
        <w:t xml:space="preserve"> </w:t>
      </w:r>
      <w:r w:rsidR="001363D1">
        <w:t xml:space="preserve">finding </w:t>
      </w:r>
      <w:r>
        <w:t>support or services</w:t>
      </w:r>
    </w:p>
    <w:p w14:paraId="1C2AA166" w14:textId="77777777" w:rsidR="00684F2B" w:rsidRDefault="00684F2B" w:rsidP="006F3768"/>
    <w:p w14:paraId="37356121" w14:textId="3C388E73" w:rsidR="00BA1D41" w:rsidRPr="00942712" w:rsidRDefault="006F3768" w:rsidP="006F3768">
      <w:r w:rsidRPr="00942712">
        <w:t xml:space="preserve">If you </w:t>
      </w:r>
      <w:r w:rsidR="001363D1">
        <w:t>have questions, or don’t</w:t>
      </w:r>
      <w:r w:rsidRPr="00942712">
        <w:t xml:space="preserve"> agree with your</w:t>
      </w:r>
      <w:r w:rsidR="00E41821">
        <w:t xml:space="preserve"> Care </w:t>
      </w:r>
      <w:r w:rsidR="00536B82">
        <w:t>Plan</w:t>
      </w:r>
      <w:r w:rsidRPr="00942712">
        <w:t xml:space="preserve">, </w:t>
      </w:r>
      <w:r w:rsidR="00BA22A2">
        <w:t xml:space="preserve">call </w:t>
      </w:r>
      <w:r w:rsidR="004807C2" w:rsidRPr="00942712">
        <w:t>me</w:t>
      </w:r>
      <w:r w:rsidRPr="00942712">
        <w:t xml:space="preserve"> at </w:t>
      </w:r>
      <w:r w:rsidR="00E41821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bookmarkStart w:id="6" w:name="Text7"/>
      <w:r w:rsidR="00E41821">
        <w:instrText xml:space="preserve"> FORMTEXT </w:instrText>
      </w:r>
      <w:r w:rsidR="00E41821">
        <w:fldChar w:fldCharType="separate"/>
      </w:r>
      <w:r w:rsidR="00E41821">
        <w:rPr>
          <w:noProof/>
        </w:rPr>
        <w:t>phone number</w:t>
      </w:r>
      <w:r w:rsidR="00E41821">
        <w:fldChar w:fldCharType="end"/>
      </w:r>
      <w:bookmarkEnd w:id="6"/>
      <w:r w:rsidRPr="00942712">
        <w:t>.</w:t>
      </w:r>
      <w:r w:rsidR="00FB20A8" w:rsidRPr="00942712">
        <w:t xml:space="preserve"> </w:t>
      </w:r>
      <w:r w:rsidR="001363D1">
        <w:t xml:space="preserve">You can also call me if your needs </w:t>
      </w:r>
      <w:r w:rsidR="00EE2625">
        <w:t>change</w:t>
      </w:r>
      <w:r w:rsidR="001363D1">
        <w:t>. TTY u</w:t>
      </w:r>
      <w:r w:rsidR="00EE2625">
        <w:t>s</w:t>
      </w:r>
      <w:r w:rsidR="001363D1">
        <w:t>ers</w:t>
      </w:r>
      <w:r w:rsidR="00FB20A8" w:rsidRPr="00942712">
        <w:t xml:space="preserve">, call the Minnesota Relay at </w:t>
      </w:r>
      <w:r w:rsidR="00E41821">
        <w:t>(</w:t>
      </w:r>
      <w:r w:rsidR="00FB20A8" w:rsidRPr="00942712">
        <w:t>711</w:t>
      </w:r>
      <w:r w:rsidR="00E41821">
        <w:t>)</w:t>
      </w:r>
      <w:r w:rsidR="00FB20A8" w:rsidRPr="00942712">
        <w:t xml:space="preserve"> or </w:t>
      </w:r>
      <w:r w:rsidR="00E41821">
        <w:t>1</w:t>
      </w:r>
      <w:r w:rsidR="00FB20A8" w:rsidRPr="00942712">
        <w:t>-877-627-3848</w:t>
      </w:r>
      <w:r w:rsidR="00E41821">
        <w:t xml:space="preserve"> </w:t>
      </w:r>
      <w:r w:rsidR="00FB20A8" w:rsidRPr="00942712">
        <w:t>(speech</w:t>
      </w:r>
      <w:r w:rsidR="007634FB">
        <w:t>-</w:t>
      </w:r>
      <w:r w:rsidR="00FB20A8" w:rsidRPr="00942712">
        <w:t>to</w:t>
      </w:r>
      <w:r w:rsidR="007634FB">
        <w:t>-</w:t>
      </w:r>
      <w:r w:rsidR="00FB20A8" w:rsidRPr="00942712">
        <w:t>speech relay service).</w:t>
      </w:r>
    </w:p>
    <w:p w14:paraId="15DC0755" w14:textId="77777777" w:rsidR="00BA1D41" w:rsidRPr="00942712" w:rsidRDefault="00BA1D41" w:rsidP="00BA1D41">
      <w:pPr>
        <w:ind w:left="360" w:right="4"/>
      </w:pPr>
    </w:p>
    <w:p w14:paraId="0EC7B984" w14:textId="6595D031" w:rsidR="002E6128" w:rsidRPr="00942712" w:rsidRDefault="00E41821" w:rsidP="00432355">
      <w:pPr>
        <w:autoSpaceDE w:val="0"/>
        <w:autoSpaceDN w:val="0"/>
        <w:adjustRightInd w:val="0"/>
      </w:pPr>
      <w:r>
        <w:t>S</w:t>
      </w:r>
      <w:r w:rsidR="00192E6A" w:rsidRPr="00942712">
        <w:t>incerely,</w:t>
      </w:r>
    </w:p>
    <w:p w14:paraId="1F24C3B0" w14:textId="77777777" w:rsidR="00B235C3" w:rsidRDefault="00B235C3" w:rsidP="00B235C3">
      <w:pPr>
        <w:ind w:right="548"/>
      </w:pPr>
    </w:p>
    <w:p w14:paraId="6073FC65" w14:textId="0DF0CB87" w:rsidR="00B235C3" w:rsidRDefault="00E41821" w:rsidP="00B235C3">
      <w:r>
        <w:fldChar w:fldCharType="begin">
          <w:ffData>
            <w:name w:val="Text8"/>
            <w:enabled/>
            <w:calcOnExit w:val="0"/>
            <w:textInput>
              <w:default w:val="Care Coordinator Name"/>
            </w:textInput>
          </w:ffData>
        </w:fldChar>
      </w:r>
      <w:bookmarkStart w:id="7" w:name="Text8"/>
      <w:r>
        <w:instrText xml:space="preserve"> FORMTEXT </w:instrText>
      </w:r>
      <w:r>
        <w:fldChar w:fldCharType="separate"/>
      </w:r>
      <w:r>
        <w:rPr>
          <w:noProof/>
        </w:rPr>
        <w:t>Care Coordinator Name</w:t>
      </w:r>
      <w:r>
        <w:fldChar w:fldCharType="end"/>
      </w:r>
      <w:bookmarkEnd w:id="7"/>
    </w:p>
    <w:p w14:paraId="5CA69724" w14:textId="1DBDEA7D" w:rsidR="00B235C3" w:rsidRDefault="00E41821" w:rsidP="00B235C3">
      <w:r>
        <w:fldChar w:fldCharType="begin">
          <w:ffData>
            <w:name w:val="Text9"/>
            <w:enabled/>
            <w:calcOnExit w:val="0"/>
            <w:textInput>
              <w:default w:val="Care Coordinator Job Title"/>
            </w:textInput>
          </w:ffData>
        </w:fldChar>
      </w:r>
      <w:bookmarkStart w:id="8" w:name="Text9"/>
      <w:r>
        <w:instrText xml:space="preserve"> FORMTEXT </w:instrText>
      </w:r>
      <w:r>
        <w:fldChar w:fldCharType="separate"/>
      </w:r>
      <w:r>
        <w:rPr>
          <w:noProof/>
        </w:rPr>
        <w:t>Care Coordinator Job Title</w:t>
      </w:r>
      <w:r>
        <w:fldChar w:fldCharType="end"/>
      </w:r>
      <w:bookmarkEnd w:id="8"/>
    </w:p>
    <w:p w14:paraId="03454829" w14:textId="164C2D5E" w:rsidR="00BC0DFE" w:rsidRDefault="00E41821" w:rsidP="00BC0DFE">
      <w:r>
        <w:fldChar w:fldCharType="begin">
          <w:ffData>
            <w:name w:val=""/>
            <w:enabled/>
            <w:calcOnExit w:val="0"/>
            <w:textInput>
              <w:default w:val="County or Agency Nam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County or Agency Name</w:t>
      </w:r>
      <w:r>
        <w:fldChar w:fldCharType="end"/>
      </w:r>
    </w:p>
    <w:p w14:paraId="13EDEF97" w14:textId="17B418D9" w:rsidR="00BC0DFE" w:rsidRDefault="00E41821" w:rsidP="00BC0DFE">
      <w:r>
        <w:fldChar w:fldCharType="begin">
          <w:ffData>
            <w:name w:val="Text11"/>
            <w:enabled/>
            <w:calcOnExit w:val="0"/>
            <w:textInput>
              <w:default w:val="Phone Number"/>
            </w:textInput>
          </w:ffData>
        </w:fldChar>
      </w:r>
      <w:bookmarkStart w:id="9" w:name="Text11"/>
      <w:r>
        <w:instrText xml:space="preserve"> FORMTEXT </w:instrText>
      </w:r>
      <w:r>
        <w:fldChar w:fldCharType="separate"/>
      </w:r>
      <w:r>
        <w:rPr>
          <w:noProof/>
        </w:rPr>
        <w:t>Phone Number</w:t>
      </w:r>
      <w:r>
        <w:fldChar w:fldCharType="end"/>
      </w:r>
      <w:bookmarkEnd w:id="9"/>
    </w:p>
    <w:p w14:paraId="2A0D2B28" w14:textId="64EE4163" w:rsidR="00BC0DFE" w:rsidRDefault="00E41821" w:rsidP="00BC0DFE">
      <w:r>
        <w:fldChar w:fldCharType="begin">
          <w:ffData>
            <w:name w:val="Text12"/>
            <w:enabled/>
            <w:calcOnExit w:val="0"/>
            <w:textInput>
              <w:default w:val="Email Address"/>
            </w:textInput>
          </w:ffData>
        </w:fldChar>
      </w:r>
      <w:bookmarkStart w:id="10" w:name="Text12"/>
      <w:r>
        <w:instrText xml:space="preserve"> FORMTEXT </w:instrText>
      </w:r>
      <w:r>
        <w:fldChar w:fldCharType="separate"/>
      </w:r>
      <w:r>
        <w:rPr>
          <w:noProof/>
        </w:rPr>
        <w:t>Email Address</w:t>
      </w:r>
      <w:r>
        <w:fldChar w:fldCharType="end"/>
      </w:r>
      <w:bookmarkEnd w:id="10"/>
      <w:r w:rsidR="00BC0DFE">
        <w:t xml:space="preserve">  </w:t>
      </w:r>
    </w:p>
    <w:p w14:paraId="66BC8AAE" w14:textId="77777777" w:rsidR="00BA1D41" w:rsidRDefault="00BA1D41" w:rsidP="00790138"/>
    <w:p w14:paraId="146D73D5" w14:textId="0E55246B" w:rsidR="00684F2B" w:rsidRDefault="00684F2B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54936DD2" w14:textId="77777777" w:rsidR="00EE2625" w:rsidRDefault="00EE2625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49563251" w14:textId="77777777" w:rsidR="001363D1" w:rsidRDefault="001363D1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04DCC65D" w14:textId="14E6EF47" w:rsidR="00EE2625" w:rsidRDefault="00684F2B" w:rsidP="00E41821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i/>
          <w:iCs/>
        </w:rPr>
      </w:pPr>
      <w:r>
        <w:rPr>
          <w:rFonts w:asciiTheme="minorHAnsi" w:hAnsiTheme="minorHAnsi"/>
          <w:szCs w:val="26"/>
        </w:rPr>
        <w:t xml:space="preserve">                  </w:t>
      </w:r>
      <w:r w:rsidRPr="009C4215">
        <w:rPr>
          <w:rFonts w:asciiTheme="minorHAnsi" w:hAnsiTheme="minorHAnsi"/>
          <w:szCs w:val="26"/>
        </w:rPr>
        <w:t xml:space="preserve">500 Stinson Blvd NE, Minneapolis, MN 55413 | 612-676-6500 | fax 612-676-6501 | </w:t>
      </w:r>
      <w:r w:rsidRPr="009C4215">
        <w:rPr>
          <w:rFonts w:asciiTheme="minorHAnsi" w:hAnsiTheme="minorHAnsi"/>
          <w:b/>
          <w:szCs w:val="26"/>
        </w:rPr>
        <w:t>ucare.or</w:t>
      </w:r>
      <w:r w:rsidR="00E41821">
        <w:rPr>
          <w:rFonts w:asciiTheme="minorHAnsi" w:hAnsiTheme="minorHAnsi"/>
          <w:b/>
          <w:szCs w:val="26"/>
        </w:rPr>
        <w:t>g</w:t>
      </w:r>
    </w:p>
    <w:p w14:paraId="432F3455" w14:textId="73FDDF97" w:rsidR="00573F2A" w:rsidRDefault="00684F2B" w:rsidP="00573F2A">
      <w:r w:rsidRPr="00684F2B">
        <w:lastRenderedPageBreak/>
        <w:t>UCare’s MSHO (HMO D-SNP) is a health plan that contracts with both Medicare and the Minnesota Medical Assistance (Medicaid) program to provide benefits of both programs to enrollees. Enrollment in UCare’s MSHO depends on contract renewal.</w:t>
      </w:r>
    </w:p>
    <w:p w14:paraId="21C5BE60" w14:textId="77777777" w:rsidR="00573F2A" w:rsidRPr="00FF3C9C" w:rsidRDefault="00573F2A" w:rsidP="00573F2A"/>
    <w:p w14:paraId="2FEC5552" w14:textId="5938D2DA" w:rsidR="00573F2A" w:rsidRDefault="006B674B" w:rsidP="00573F2A">
      <w:r>
        <w:t>H5937_</w:t>
      </w:r>
      <w:r w:rsidR="00865020">
        <w:t>H2456_6336_072022 accepted</w:t>
      </w:r>
      <w:r w:rsidR="00573F2A" w:rsidRPr="00FF3C9C">
        <w:tab/>
      </w:r>
      <w:r w:rsidR="00573F2A" w:rsidRPr="00FF3C9C">
        <w:tab/>
      </w:r>
      <w:r w:rsidR="00573F2A" w:rsidRPr="00FF3C9C">
        <w:tab/>
      </w:r>
      <w:r w:rsidR="00573F2A">
        <w:tab/>
      </w:r>
      <w:r w:rsidR="00573F2A">
        <w:tab/>
      </w:r>
      <w:r w:rsidR="00684F2B">
        <w:tab/>
        <w:t xml:space="preserve"> </w:t>
      </w:r>
      <w:r w:rsidR="00573F2A" w:rsidRPr="00573F2A">
        <w:rPr>
          <w:sz w:val="16"/>
          <w:szCs w:val="16"/>
        </w:rPr>
        <w:t>U6336</w:t>
      </w:r>
      <w:r w:rsidR="00E41821">
        <w:rPr>
          <w:sz w:val="16"/>
          <w:szCs w:val="16"/>
        </w:rPr>
        <w:t>A</w:t>
      </w:r>
      <w:r w:rsidR="00573F2A" w:rsidRPr="00573F2A">
        <w:rPr>
          <w:sz w:val="16"/>
          <w:szCs w:val="16"/>
        </w:rPr>
        <w:t xml:space="preserve"> (</w:t>
      </w:r>
      <w:r w:rsidR="00684F2B">
        <w:rPr>
          <w:sz w:val="16"/>
          <w:szCs w:val="16"/>
        </w:rPr>
        <w:t>07</w:t>
      </w:r>
      <w:r w:rsidR="00573F2A" w:rsidRPr="00573F2A">
        <w:rPr>
          <w:sz w:val="16"/>
          <w:szCs w:val="16"/>
        </w:rPr>
        <w:t>/</w:t>
      </w:r>
      <w:r w:rsidR="00684F2B">
        <w:rPr>
          <w:sz w:val="16"/>
          <w:szCs w:val="16"/>
        </w:rPr>
        <w:t>2022</w:t>
      </w:r>
      <w:r w:rsidR="00573F2A" w:rsidRPr="00573F2A">
        <w:rPr>
          <w:sz w:val="16"/>
          <w:szCs w:val="16"/>
        </w:rPr>
        <w:t>)</w:t>
      </w:r>
    </w:p>
    <w:p w14:paraId="196B0813" w14:textId="77777777" w:rsidR="00573F2A" w:rsidRDefault="00573F2A" w:rsidP="00573F2A">
      <w:pPr>
        <w:sectPr w:rsidR="00573F2A" w:rsidSect="00605944">
          <w:headerReference w:type="first" r:id="rId12"/>
          <w:footerReference w:type="first" r:id="rId13"/>
          <w:pgSz w:w="12240" w:h="15840" w:code="1"/>
          <w:pgMar w:top="1706" w:right="1152" w:bottom="1260" w:left="1152" w:header="630" w:footer="446" w:gutter="0"/>
          <w:cols w:space="720"/>
          <w:titlePg/>
          <w:docGrid w:linePitch="360"/>
        </w:sectPr>
      </w:pPr>
    </w:p>
    <w:p w14:paraId="524A57BE" w14:textId="77777777" w:rsidR="00684F2B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Sect="0012295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2AEE977C" wp14:editId="129966B4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4E76C" w14:textId="77777777" w:rsidR="00684F2B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1EB874F3" wp14:editId="2205B95F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ED415" w14:textId="77777777" w:rsidR="00684F2B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1ECEFA66" wp14:editId="4949FDA5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AE5CC" w14:textId="77777777" w:rsidR="00684F2B" w:rsidRPr="00162A0C" w:rsidRDefault="00684F2B" w:rsidP="00B43EE9">
      <w:pPr>
        <w:rPr>
          <w:color w:val="0000FF" w:themeColor="hyperlink"/>
          <w:u w:val="single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249C3CFB" wp14:editId="60EFE44D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20647" w14:textId="7EFF0B8C" w:rsidR="00573F2A" w:rsidRDefault="00573F2A" w:rsidP="00573F2A"/>
    <w:sectPr w:rsidR="00573F2A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B80E3" w14:textId="77777777" w:rsidR="006513BE" w:rsidRDefault="006513BE">
      <w:r>
        <w:separator/>
      </w:r>
    </w:p>
  </w:endnote>
  <w:endnote w:type="continuationSeparator" w:id="0">
    <w:p w14:paraId="76E0C304" w14:textId="77777777" w:rsidR="006513BE" w:rsidRDefault="00651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9B45A" w14:textId="711A7FA4" w:rsidR="00337E44" w:rsidRPr="009C4215" w:rsidRDefault="00337E4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CCAEA" w14:textId="77777777" w:rsidR="006513BE" w:rsidRDefault="006513BE">
      <w:r>
        <w:separator/>
      </w:r>
    </w:p>
  </w:footnote>
  <w:footnote w:type="continuationSeparator" w:id="0">
    <w:p w14:paraId="3DC8CA19" w14:textId="77777777" w:rsidR="006513BE" w:rsidRDefault="006513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26DCC" w14:textId="3C8A9F9D" w:rsidR="009C4215" w:rsidRDefault="009C4215" w:rsidP="00605944">
    <w:pPr>
      <w:pStyle w:val="Header"/>
      <w:ind w:left="-540"/>
    </w:pPr>
  </w:p>
  <w:p w14:paraId="38C39D31" w14:textId="3CEC315E" w:rsidR="00337E44" w:rsidRDefault="00337E44" w:rsidP="00E74C01">
    <w:pPr>
      <w:pStyle w:val="Header"/>
      <w:ind w:hanging="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718A3"/>
    <w:multiLevelType w:val="hybridMultilevel"/>
    <w:tmpl w:val="1E72873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60D802C0"/>
    <w:multiLevelType w:val="hybridMultilevel"/>
    <w:tmpl w:val="5524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drawingGridHorizontalSpacing w:val="12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6F6"/>
    <w:rsid w:val="00000EE8"/>
    <w:rsid w:val="00001867"/>
    <w:rsid w:val="000022EC"/>
    <w:rsid w:val="000029DC"/>
    <w:rsid w:val="00003A37"/>
    <w:rsid w:val="00004890"/>
    <w:rsid w:val="00006806"/>
    <w:rsid w:val="0001132B"/>
    <w:rsid w:val="000163D4"/>
    <w:rsid w:val="000177B4"/>
    <w:rsid w:val="00021E06"/>
    <w:rsid w:val="000238AF"/>
    <w:rsid w:val="000350B1"/>
    <w:rsid w:val="000363E4"/>
    <w:rsid w:val="00041E0F"/>
    <w:rsid w:val="00052AE6"/>
    <w:rsid w:val="00056B79"/>
    <w:rsid w:val="000571A8"/>
    <w:rsid w:val="000602D4"/>
    <w:rsid w:val="00060439"/>
    <w:rsid w:val="00064C56"/>
    <w:rsid w:val="00065802"/>
    <w:rsid w:val="00073C83"/>
    <w:rsid w:val="000746B7"/>
    <w:rsid w:val="00081948"/>
    <w:rsid w:val="0008348E"/>
    <w:rsid w:val="00083D80"/>
    <w:rsid w:val="00085A43"/>
    <w:rsid w:val="00087C1E"/>
    <w:rsid w:val="0009242B"/>
    <w:rsid w:val="0009450F"/>
    <w:rsid w:val="000A0378"/>
    <w:rsid w:val="000A05DF"/>
    <w:rsid w:val="000A1A10"/>
    <w:rsid w:val="000A3889"/>
    <w:rsid w:val="000A5C0A"/>
    <w:rsid w:val="000A6479"/>
    <w:rsid w:val="000B11E6"/>
    <w:rsid w:val="000B5A62"/>
    <w:rsid w:val="000C01CB"/>
    <w:rsid w:val="000C329C"/>
    <w:rsid w:val="000C32C9"/>
    <w:rsid w:val="000C407C"/>
    <w:rsid w:val="000C5831"/>
    <w:rsid w:val="000C5A25"/>
    <w:rsid w:val="000C78AC"/>
    <w:rsid w:val="000D2DE0"/>
    <w:rsid w:val="000D50A0"/>
    <w:rsid w:val="000E2706"/>
    <w:rsid w:val="000E68F5"/>
    <w:rsid w:val="000F4AF6"/>
    <w:rsid w:val="000F6ED8"/>
    <w:rsid w:val="000F6F29"/>
    <w:rsid w:val="00100DA4"/>
    <w:rsid w:val="001030F1"/>
    <w:rsid w:val="00104B5E"/>
    <w:rsid w:val="00105265"/>
    <w:rsid w:val="00105B24"/>
    <w:rsid w:val="00110715"/>
    <w:rsid w:val="00114B9E"/>
    <w:rsid w:val="00114FF9"/>
    <w:rsid w:val="00116B4A"/>
    <w:rsid w:val="00120AE5"/>
    <w:rsid w:val="00120F03"/>
    <w:rsid w:val="001228AD"/>
    <w:rsid w:val="00122E75"/>
    <w:rsid w:val="00123B61"/>
    <w:rsid w:val="001247B3"/>
    <w:rsid w:val="00133AF1"/>
    <w:rsid w:val="001363D1"/>
    <w:rsid w:val="00136CA3"/>
    <w:rsid w:val="00137E99"/>
    <w:rsid w:val="001402FA"/>
    <w:rsid w:val="00144002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65E8D"/>
    <w:rsid w:val="00172BA3"/>
    <w:rsid w:val="00176139"/>
    <w:rsid w:val="0017749A"/>
    <w:rsid w:val="00181C56"/>
    <w:rsid w:val="001825A8"/>
    <w:rsid w:val="00182EB6"/>
    <w:rsid w:val="00183EC9"/>
    <w:rsid w:val="00192E6A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4BFF"/>
    <w:rsid w:val="001C5C41"/>
    <w:rsid w:val="001C5F3D"/>
    <w:rsid w:val="001C6E2B"/>
    <w:rsid w:val="001D5329"/>
    <w:rsid w:val="001D6D0E"/>
    <w:rsid w:val="001D7DB9"/>
    <w:rsid w:val="001E0ACB"/>
    <w:rsid w:val="001E1877"/>
    <w:rsid w:val="001E2A5C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23D01"/>
    <w:rsid w:val="00236015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1165"/>
    <w:rsid w:val="002B47AF"/>
    <w:rsid w:val="002B4F85"/>
    <w:rsid w:val="002C389D"/>
    <w:rsid w:val="002C685A"/>
    <w:rsid w:val="002D1DAB"/>
    <w:rsid w:val="002D2000"/>
    <w:rsid w:val="002D2EDB"/>
    <w:rsid w:val="002D766D"/>
    <w:rsid w:val="002E0E3E"/>
    <w:rsid w:val="002E6128"/>
    <w:rsid w:val="002F194C"/>
    <w:rsid w:val="002F47CD"/>
    <w:rsid w:val="003020F7"/>
    <w:rsid w:val="00302393"/>
    <w:rsid w:val="0030539C"/>
    <w:rsid w:val="00305BAE"/>
    <w:rsid w:val="003060AC"/>
    <w:rsid w:val="003071B8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37601"/>
    <w:rsid w:val="00337E44"/>
    <w:rsid w:val="0034004B"/>
    <w:rsid w:val="00340F08"/>
    <w:rsid w:val="00344187"/>
    <w:rsid w:val="003446CF"/>
    <w:rsid w:val="003449F6"/>
    <w:rsid w:val="00344CD3"/>
    <w:rsid w:val="0034606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2BA8"/>
    <w:rsid w:val="003B3D15"/>
    <w:rsid w:val="003B75AC"/>
    <w:rsid w:val="003C008F"/>
    <w:rsid w:val="003C4BD6"/>
    <w:rsid w:val="003C76E5"/>
    <w:rsid w:val="003C7772"/>
    <w:rsid w:val="003D0FEE"/>
    <w:rsid w:val="003D1313"/>
    <w:rsid w:val="003D1683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148E"/>
    <w:rsid w:val="004048AB"/>
    <w:rsid w:val="00411231"/>
    <w:rsid w:val="00413912"/>
    <w:rsid w:val="00413EBA"/>
    <w:rsid w:val="00424C3C"/>
    <w:rsid w:val="0042513D"/>
    <w:rsid w:val="00427ACA"/>
    <w:rsid w:val="00432355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70A22"/>
    <w:rsid w:val="004716B8"/>
    <w:rsid w:val="00471AC5"/>
    <w:rsid w:val="00471B39"/>
    <w:rsid w:val="00472DB4"/>
    <w:rsid w:val="00474249"/>
    <w:rsid w:val="00475953"/>
    <w:rsid w:val="004807C2"/>
    <w:rsid w:val="004866DD"/>
    <w:rsid w:val="004908A0"/>
    <w:rsid w:val="004913E4"/>
    <w:rsid w:val="004953D8"/>
    <w:rsid w:val="00495BEC"/>
    <w:rsid w:val="00496350"/>
    <w:rsid w:val="004970E1"/>
    <w:rsid w:val="004A202E"/>
    <w:rsid w:val="004B1139"/>
    <w:rsid w:val="004B262F"/>
    <w:rsid w:val="004B3339"/>
    <w:rsid w:val="004D01D6"/>
    <w:rsid w:val="004D1AEE"/>
    <w:rsid w:val="004D26D2"/>
    <w:rsid w:val="004E0D3F"/>
    <w:rsid w:val="004E0F88"/>
    <w:rsid w:val="004E2B0E"/>
    <w:rsid w:val="004E57E7"/>
    <w:rsid w:val="004E79F7"/>
    <w:rsid w:val="004F5008"/>
    <w:rsid w:val="0050000F"/>
    <w:rsid w:val="00500200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36B82"/>
    <w:rsid w:val="005433D1"/>
    <w:rsid w:val="005463C3"/>
    <w:rsid w:val="005479AB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73F2A"/>
    <w:rsid w:val="00580E4F"/>
    <w:rsid w:val="00582737"/>
    <w:rsid w:val="00582752"/>
    <w:rsid w:val="00582D32"/>
    <w:rsid w:val="005845E5"/>
    <w:rsid w:val="0058798E"/>
    <w:rsid w:val="005879EE"/>
    <w:rsid w:val="00587A20"/>
    <w:rsid w:val="005925F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A7DE6"/>
    <w:rsid w:val="005B34DB"/>
    <w:rsid w:val="005B3788"/>
    <w:rsid w:val="005C101B"/>
    <w:rsid w:val="005C336B"/>
    <w:rsid w:val="005C3AE5"/>
    <w:rsid w:val="005D0086"/>
    <w:rsid w:val="005D139F"/>
    <w:rsid w:val="005D1D52"/>
    <w:rsid w:val="005E1954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600517"/>
    <w:rsid w:val="006009E3"/>
    <w:rsid w:val="006027E1"/>
    <w:rsid w:val="00603C65"/>
    <w:rsid w:val="00604065"/>
    <w:rsid w:val="00605694"/>
    <w:rsid w:val="0060594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3073"/>
    <w:rsid w:val="00636996"/>
    <w:rsid w:val="0064739B"/>
    <w:rsid w:val="006477F7"/>
    <w:rsid w:val="006510A4"/>
    <w:rsid w:val="006513BE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1FCB"/>
    <w:rsid w:val="00684F2B"/>
    <w:rsid w:val="00686925"/>
    <w:rsid w:val="00690465"/>
    <w:rsid w:val="00694416"/>
    <w:rsid w:val="0069580C"/>
    <w:rsid w:val="0069588F"/>
    <w:rsid w:val="006A1D5B"/>
    <w:rsid w:val="006B2348"/>
    <w:rsid w:val="006B3564"/>
    <w:rsid w:val="006B415F"/>
    <w:rsid w:val="006B4247"/>
    <w:rsid w:val="006B674B"/>
    <w:rsid w:val="006C2B4E"/>
    <w:rsid w:val="006C7008"/>
    <w:rsid w:val="006C7A6C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2E08"/>
    <w:rsid w:val="006F3768"/>
    <w:rsid w:val="006F6609"/>
    <w:rsid w:val="007019E9"/>
    <w:rsid w:val="00701E0C"/>
    <w:rsid w:val="00704204"/>
    <w:rsid w:val="007042A5"/>
    <w:rsid w:val="007051AA"/>
    <w:rsid w:val="00711B42"/>
    <w:rsid w:val="007133FD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E0A"/>
    <w:rsid w:val="007573EF"/>
    <w:rsid w:val="00760870"/>
    <w:rsid w:val="007610F0"/>
    <w:rsid w:val="007634FB"/>
    <w:rsid w:val="00764EDB"/>
    <w:rsid w:val="00771746"/>
    <w:rsid w:val="00774486"/>
    <w:rsid w:val="007749D8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30F1"/>
    <w:rsid w:val="00794546"/>
    <w:rsid w:val="007958F2"/>
    <w:rsid w:val="007A06CE"/>
    <w:rsid w:val="007A5ADB"/>
    <w:rsid w:val="007C19EF"/>
    <w:rsid w:val="007C3333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7F7A19"/>
    <w:rsid w:val="00801CC7"/>
    <w:rsid w:val="00804D13"/>
    <w:rsid w:val="00804DEC"/>
    <w:rsid w:val="008123CA"/>
    <w:rsid w:val="00812A7E"/>
    <w:rsid w:val="00826048"/>
    <w:rsid w:val="00826F09"/>
    <w:rsid w:val="0082707B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4C6A"/>
    <w:rsid w:val="00855110"/>
    <w:rsid w:val="008570DA"/>
    <w:rsid w:val="008600E4"/>
    <w:rsid w:val="00863811"/>
    <w:rsid w:val="00865020"/>
    <w:rsid w:val="008679EB"/>
    <w:rsid w:val="00867F7F"/>
    <w:rsid w:val="008720FC"/>
    <w:rsid w:val="008738D5"/>
    <w:rsid w:val="00874844"/>
    <w:rsid w:val="00876E00"/>
    <w:rsid w:val="0088140F"/>
    <w:rsid w:val="00881EAB"/>
    <w:rsid w:val="00883C9C"/>
    <w:rsid w:val="00884FDE"/>
    <w:rsid w:val="008860BF"/>
    <w:rsid w:val="008A2C84"/>
    <w:rsid w:val="008A678F"/>
    <w:rsid w:val="008A690A"/>
    <w:rsid w:val="008B0F26"/>
    <w:rsid w:val="008B3337"/>
    <w:rsid w:val="008B4B70"/>
    <w:rsid w:val="008C1F5D"/>
    <w:rsid w:val="008D0D46"/>
    <w:rsid w:val="008D311F"/>
    <w:rsid w:val="008D664C"/>
    <w:rsid w:val="008E4A54"/>
    <w:rsid w:val="008F3E7D"/>
    <w:rsid w:val="008F444D"/>
    <w:rsid w:val="008F479A"/>
    <w:rsid w:val="009020A8"/>
    <w:rsid w:val="00903C62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39C1"/>
    <w:rsid w:val="00924B00"/>
    <w:rsid w:val="00925996"/>
    <w:rsid w:val="00933A2B"/>
    <w:rsid w:val="00936591"/>
    <w:rsid w:val="00941F76"/>
    <w:rsid w:val="00942712"/>
    <w:rsid w:val="00951151"/>
    <w:rsid w:val="00956BD1"/>
    <w:rsid w:val="00957763"/>
    <w:rsid w:val="00960D85"/>
    <w:rsid w:val="00962084"/>
    <w:rsid w:val="00963223"/>
    <w:rsid w:val="00963848"/>
    <w:rsid w:val="009704D8"/>
    <w:rsid w:val="00972822"/>
    <w:rsid w:val="00974101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9703E"/>
    <w:rsid w:val="009A2029"/>
    <w:rsid w:val="009B0F52"/>
    <w:rsid w:val="009B1364"/>
    <w:rsid w:val="009B5EA9"/>
    <w:rsid w:val="009C1B6A"/>
    <w:rsid w:val="009C4215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1B86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33CB4"/>
    <w:rsid w:val="00A344ED"/>
    <w:rsid w:val="00A35237"/>
    <w:rsid w:val="00A37E45"/>
    <w:rsid w:val="00A4160F"/>
    <w:rsid w:val="00A43407"/>
    <w:rsid w:val="00A43876"/>
    <w:rsid w:val="00A450CB"/>
    <w:rsid w:val="00A456FD"/>
    <w:rsid w:val="00A45C3F"/>
    <w:rsid w:val="00A47083"/>
    <w:rsid w:val="00A47428"/>
    <w:rsid w:val="00A5120C"/>
    <w:rsid w:val="00A514B4"/>
    <w:rsid w:val="00A53DEF"/>
    <w:rsid w:val="00A55148"/>
    <w:rsid w:val="00A55FC1"/>
    <w:rsid w:val="00A6034F"/>
    <w:rsid w:val="00A609C5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38EB"/>
    <w:rsid w:val="00AA4FC0"/>
    <w:rsid w:val="00AB286E"/>
    <w:rsid w:val="00AB65AA"/>
    <w:rsid w:val="00AB70D1"/>
    <w:rsid w:val="00AB70FC"/>
    <w:rsid w:val="00AB7B03"/>
    <w:rsid w:val="00AC1791"/>
    <w:rsid w:val="00AC2B0A"/>
    <w:rsid w:val="00AC384A"/>
    <w:rsid w:val="00AC5C61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AF62CE"/>
    <w:rsid w:val="00B001FE"/>
    <w:rsid w:val="00B04FEF"/>
    <w:rsid w:val="00B0772C"/>
    <w:rsid w:val="00B10446"/>
    <w:rsid w:val="00B1584E"/>
    <w:rsid w:val="00B15EA3"/>
    <w:rsid w:val="00B20EBE"/>
    <w:rsid w:val="00B235C3"/>
    <w:rsid w:val="00B245B7"/>
    <w:rsid w:val="00B26907"/>
    <w:rsid w:val="00B27411"/>
    <w:rsid w:val="00B27927"/>
    <w:rsid w:val="00B3038B"/>
    <w:rsid w:val="00B347DB"/>
    <w:rsid w:val="00B35C87"/>
    <w:rsid w:val="00B369DE"/>
    <w:rsid w:val="00B420D8"/>
    <w:rsid w:val="00B42DE9"/>
    <w:rsid w:val="00B444FF"/>
    <w:rsid w:val="00B47254"/>
    <w:rsid w:val="00B515A7"/>
    <w:rsid w:val="00B544A5"/>
    <w:rsid w:val="00B57B56"/>
    <w:rsid w:val="00B60D82"/>
    <w:rsid w:val="00B644AE"/>
    <w:rsid w:val="00B64CEE"/>
    <w:rsid w:val="00B7127E"/>
    <w:rsid w:val="00B83704"/>
    <w:rsid w:val="00B84F13"/>
    <w:rsid w:val="00B852D6"/>
    <w:rsid w:val="00B854D3"/>
    <w:rsid w:val="00B85DE4"/>
    <w:rsid w:val="00B927B2"/>
    <w:rsid w:val="00B93427"/>
    <w:rsid w:val="00B95A2B"/>
    <w:rsid w:val="00BA07A5"/>
    <w:rsid w:val="00BA0A90"/>
    <w:rsid w:val="00BA1D41"/>
    <w:rsid w:val="00BA22A2"/>
    <w:rsid w:val="00BB08CC"/>
    <w:rsid w:val="00BB3491"/>
    <w:rsid w:val="00BB77EA"/>
    <w:rsid w:val="00BB7841"/>
    <w:rsid w:val="00BC0DFE"/>
    <w:rsid w:val="00BC1699"/>
    <w:rsid w:val="00BC5FE4"/>
    <w:rsid w:val="00BC69AD"/>
    <w:rsid w:val="00BD25EB"/>
    <w:rsid w:val="00BD7DCC"/>
    <w:rsid w:val="00BE0DE5"/>
    <w:rsid w:val="00BE203B"/>
    <w:rsid w:val="00BE441B"/>
    <w:rsid w:val="00BE44BF"/>
    <w:rsid w:val="00BE620E"/>
    <w:rsid w:val="00BE6D0B"/>
    <w:rsid w:val="00BE74C6"/>
    <w:rsid w:val="00BF114D"/>
    <w:rsid w:val="00BF27D9"/>
    <w:rsid w:val="00BF6DE3"/>
    <w:rsid w:val="00BF7AD7"/>
    <w:rsid w:val="00C023F2"/>
    <w:rsid w:val="00C02C4A"/>
    <w:rsid w:val="00C05912"/>
    <w:rsid w:val="00C11671"/>
    <w:rsid w:val="00C12251"/>
    <w:rsid w:val="00C175AD"/>
    <w:rsid w:val="00C17A4F"/>
    <w:rsid w:val="00C215E3"/>
    <w:rsid w:val="00C24C49"/>
    <w:rsid w:val="00C25C88"/>
    <w:rsid w:val="00C262BD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5D8F"/>
    <w:rsid w:val="00C667EE"/>
    <w:rsid w:val="00C66E32"/>
    <w:rsid w:val="00C674FC"/>
    <w:rsid w:val="00C73A74"/>
    <w:rsid w:val="00C7569E"/>
    <w:rsid w:val="00C8467C"/>
    <w:rsid w:val="00C86C41"/>
    <w:rsid w:val="00C90B5F"/>
    <w:rsid w:val="00C94B12"/>
    <w:rsid w:val="00C95BD1"/>
    <w:rsid w:val="00C96308"/>
    <w:rsid w:val="00C9681E"/>
    <w:rsid w:val="00C97854"/>
    <w:rsid w:val="00CA17CA"/>
    <w:rsid w:val="00CA30CE"/>
    <w:rsid w:val="00CA31C9"/>
    <w:rsid w:val="00CA37A4"/>
    <w:rsid w:val="00CA42D7"/>
    <w:rsid w:val="00CA4667"/>
    <w:rsid w:val="00CA7826"/>
    <w:rsid w:val="00CB321F"/>
    <w:rsid w:val="00CB4DF9"/>
    <w:rsid w:val="00CB587A"/>
    <w:rsid w:val="00CB75B1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312"/>
    <w:rsid w:val="00CE6A3D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2250"/>
    <w:rsid w:val="00D23B64"/>
    <w:rsid w:val="00D3038A"/>
    <w:rsid w:val="00D31E4D"/>
    <w:rsid w:val="00D32FC8"/>
    <w:rsid w:val="00D34689"/>
    <w:rsid w:val="00D40397"/>
    <w:rsid w:val="00D40832"/>
    <w:rsid w:val="00D40A40"/>
    <w:rsid w:val="00D4243C"/>
    <w:rsid w:val="00D63374"/>
    <w:rsid w:val="00D635FF"/>
    <w:rsid w:val="00D64D9B"/>
    <w:rsid w:val="00D664F3"/>
    <w:rsid w:val="00D67565"/>
    <w:rsid w:val="00D74866"/>
    <w:rsid w:val="00D7486D"/>
    <w:rsid w:val="00D7604E"/>
    <w:rsid w:val="00D7629C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56F6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1821"/>
    <w:rsid w:val="00E4491B"/>
    <w:rsid w:val="00E46BA8"/>
    <w:rsid w:val="00E47581"/>
    <w:rsid w:val="00E47D0E"/>
    <w:rsid w:val="00E51416"/>
    <w:rsid w:val="00E52924"/>
    <w:rsid w:val="00E556C8"/>
    <w:rsid w:val="00E57B1C"/>
    <w:rsid w:val="00E60F39"/>
    <w:rsid w:val="00E63C47"/>
    <w:rsid w:val="00E675C2"/>
    <w:rsid w:val="00E720C1"/>
    <w:rsid w:val="00E723CC"/>
    <w:rsid w:val="00E72ED8"/>
    <w:rsid w:val="00E74C01"/>
    <w:rsid w:val="00E75DEC"/>
    <w:rsid w:val="00E77EF9"/>
    <w:rsid w:val="00E8240A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36E"/>
    <w:rsid w:val="00EC1E5E"/>
    <w:rsid w:val="00EC41F8"/>
    <w:rsid w:val="00ED0AB3"/>
    <w:rsid w:val="00ED73E4"/>
    <w:rsid w:val="00EE1247"/>
    <w:rsid w:val="00EE2625"/>
    <w:rsid w:val="00EE2D1F"/>
    <w:rsid w:val="00EF3E1C"/>
    <w:rsid w:val="00EF5F14"/>
    <w:rsid w:val="00EF6EAB"/>
    <w:rsid w:val="00F02078"/>
    <w:rsid w:val="00F032C5"/>
    <w:rsid w:val="00F055A5"/>
    <w:rsid w:val="00F065AF"/>
    <w:rsid w:val="00F07A40"/>
    <w:rsid w:val="00F07AE7"/>
    <w:rsid w:val="00F14BF7"/>
    <w:rsid w:val="00F15084"/>
    <w:rsid w:val="00F16CD8"/>
    <w:rsid w:val="00F17007"/>
    <w:rsid w:val="00F17BF1"/>
    <w:rsid w:val="00F2298C"/>
    <w:rsid w:val="00F24FB3"/>
    <w:rsid w:val="00F26690"/>
    <w:rsid w:val="00F26ECC"/>
    <w:rsid w:val="00F27874"/>
    <w:rsid w:val="00F34D60"/>
    <w:rsid w:val="00F378D2"/>
    <w:rsid w:val="00F46482"/>
    <w:rsid w:val="00F50C64"/>
    <w:rsid w:val="00F53712"/>
    <w:rsid w:val="00F53BDC"/>
    <w:rsid w:val="00F54176"/>
    <w:rsid w:val="00F557B8"/>
    <w:rsid w:val="00F600A1"/>
    <w:rsid w:val="00F63135"/>
    <w:rsid w:val="00F651CF"/>
    <w:rsid w:val="00F66695"/>
    <w:rsid w:val="00F70613"/>
    <w:rsid w:val="00F73421"/>
    <w:rsid w:val="00F7422D"/>
    <w:rsid w:val="00F805B7"/>
    <w:rsid w:val="00F82147"/>
    <w:rsid w:val="00F825CE"/>
    <w:rsid w:val="00F878DE"/>
    <w:rsid w:val="00F962A5"/>
    <w:rsid w:val="00F96551"/>
    <w:rsid w:val="00F975F6"/>
    <w:rsid w:val="00FA641C"/>
    <w:rsid w:val="00FA67B8"/>
    <w:rsid w:val="00FB05BE"/>
    <w:rsid w:val="00FB1BD2"/>
    <w:rsid w:val="00FB20A8"/>
    <w:rsid w:val="00FB27BE"/>
    <w:rsid w:val="00FB62BF"/>
    <w:rsid w:val="00FB6A85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  <w:rsid w:val="00FF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."/>
  <w:listSeparator w:val=","/>
  <w14:docId w14:val="6F939FC9"/>
  <w15:docId w15:val="{1B5CEBD2-A2C9-4F80-B5E0-C806398D9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56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8F47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79A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F37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F3768"/>
  </w:style>
  <w:style w:type="character" w:styleId="CommentReference">
    <w:name w:val="annotation reference"/>
    <w:unhideWhenUsed/>
    <w:rsid w:val="006F376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941F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41F76"/>
    <w:rPr>
      <w:b/>
      <w:bCs/>
    </w:rPr>
  </w:style>
  <w:style w:type="paragraph" w:styleId="NoSpacing">
    <w:name w:val="No Spacing"/>
    <w:uiPriority w:val="1"/>
    <w:qFormat/>
    <w:rsid w:val="00B235C3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FF3C9C"/>
    <w:rPr>
      <w:color w:val="auto"/>
      <w:bdr w:val="single" w:sz="8" w:space="1" w:color="DCDCDC" w:frame="1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684F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>
  <documentManagement>
    <Requisition xmlns="489f2b3e-f128-433d-b78b-96f746dae6d4">
      <Url>http://myucare/resources/purchasing/ReqPo/20509.5313.xml</Url>
      <Description>20509.5313</Description>
    </Requisition>
    <UNumber xmlns="489f2b3e-f128-433d-b78b-96f746dae6d4">U6336</UNumber>
    <ReviewDate xmlns="489f2b3e-f128-433d-b78b-96f746dae6d4">2018-11-13T17:51:03+00:00</ReviewDate>
    <ResponseDate xmlns="489f2b3e-f128-433d-b78b-96f746dae6d4" xsi:nil="true"/>
    <ReviewCompletedBy xmlns="489f2b3e-f128-433d-b78b-96f746dae6d4" xsi:nil="true"/>
    <Reviewer xmlns="489f2b3e-f128-433d-b78b-96f746dae6d4">Dean Anderson</Reviewer>
    <ReviewComments xmlns="489f2b3e-f128-433d-b78b-96f746dae6d4">Updated contracting statement and DHS NDN, plus minor health literacy edits were made to this letter. Flesch included. It is ready for review.</ReviewComments>
    <ResponseComments xmlns="489f2b3e-f128-433d-b78b-96f746dae6d4" xsi:nil="true"/>
  </documentManagement>
</p:properties>
</file>

<file path=customXml/itemProps1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74C659-C5D2-47BB-AFA5-6887CD80A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1A593C-CC67-480C-8477-523E57948C5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90ADBA7-76EE-4B36-8C8E-2A9813CE76A7}">
  <ds:schemaRefs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  <ds:schemaRef ds:uri="http://purl.org/dc/elements/1.1/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6</TotalTime>
  <Pages>6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U6336 Care Plan Letter</vt:lpstr>
    </vt:vector>
  </TitlesOfParts>
  <Company>UCare MN</Company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U6336 Care Plan Letter</dc:title>
  <dc:creator>MGreeley</dc:creator>
  <cp:lastModifiedBy>Kristen Sagnes</cp:lastModifiedBy>
  <cp:revision>3</cp:revision>
  <cp:lastPrinted>2015-02-10T20:28:00Z</cp:lastPrinted>
  <dcterms:created xsi:type="dcterms:W3CDTF">2022-07-28T18:46:00Z</dcterms:created>
  <dcterms:modified xsi:type="dcterms:W3CDTF">2022-08-31T14:51:00Z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0x010100020C7F4D3A5F0A4D909EA2A86A56118E</vt:lpwstr>
  </property>
  <property fmtid="{D5CDD505-2E9C-101B-9397-08002B2CF9AE}" pid="3" name="Departments">
    <vt:lpwstr>18</vt:lpwstr>
  </property>
  <property fmtid="{D5CDD505-2E9C-101B-9397-08002B2CF9AE}" pid="4" name="Owner Contact">
    <vt:lpwstr>Cynthia Ramsey1338</vt:lpwstr>
  </property>
  <property fmtid="{D5CDD505-2E9C-101B-9397-08002B2CF9AE}" pid="5" name="Web Part">
    <vt:lpwstr>36</vt:lpwstr>
  </property>
  <property fmtid="{D5CDD505-2E9C-101B-9397-08002B2CF9AE}" pid="6" name="UCare Doc Types">
    <vt:lpwstr>12</vt:lpwstr>
  </property>
  <property fmtid="{D5CDD505-2E9C-101B-9397-08002B2CF9AE}" pid="7" name="Order">
    <vt:r8>1237900</vt:r8>
  </property>
</Properties>
</file>