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71FEA" w14:textId="77777777" w:rsidR="00B235C3" w:rsidRDefault="00B235C3" w:rsidP="00B235C3"/>
    <w:p w14:paraId="21901BB7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</w:rPr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</w:rPr>
        <w:t>&lt;Date&gt;</w: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30840ECD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Default="00B235C3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45107490" w14:textId="77777777" w:rsidR="00B235C3" w:rsidRDefault="00B235C3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2354839E" w14:textId="77777777" w:rsidR="00B235C3" w:rsidRDefault="00B235C3" w:rsidP="00B235C3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bookmarkStart w:id="3" w:name="Text4"/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&lt;City State Zip&gt;</w:t>
      </w:r>
      <w:r>
        <w:rPr>
          <w:rFonts w:eastAsia="Calibri"/>
        </w:rPr>
        <w:fldChar w:fldCharType="end"/>
      </w:r>
      <w:bookmarkEnd w:id="3"/>
    </w:p>
    <w:p w14:paraId="7C4A0CED" w14:textId="77777777" w:rsidR="00B235C3" w:rsidRDefault="00B235C3" w:rsidP="00B235C3">
      <w:pPr>
        <w:ind w:right="548"/>
      </w:pPr>
    </w:p>
    <w:p w14:paraId="3FDED9B5" w14:textId="77777777" w:rsidR="00B235C3" w:rsidRDefault="00B235C3" w:rsidP="00B235C3">
      <w:pPr>
        <w:ind w:right="548"/>
      </w:pPr>
    </w:p>
    <w:p w14:paraId="6352C719" w14:textId="77777777" w:rsidR="00B235C3" w:rsidRDefault="00B235C3" w:rsidP="00B235C3">
      <w:pPr>
        <w:ind w:right="548"/>
      </w:pPr>
      <w:r w:rsidRPr="00840EDC">
        <w:t xml:space="preserve">Dear </w:t>
      </w:r>
      <w: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4"/>
      <w:r w:rsidRPr="00840EDC">
        <w:t>:</w:t>
      </w:r>
    </w:p>
    <w:p w14:paraId="79ACFBD2" w14:textId="77777777" w:rsidR="00192E6A" w:rsidRPr="009F1B86" w:rsidRDefault="00192E6A" w:rsidP="00192E6A">
      <w:pPr>
        <w:autoSpaceDE w:val="0"/>
        <w:autoSpaceDN w:val="0"/>
        <w:adjustRightInd w:val="0"/>
      </w:pPr>
    </w:p>
    <w:p w14:paraId="7C459D26" w14:textId="7721563C" w:rsidR="00337E44" w:rsidRDefault="006F3768" w:rsidP="00337E44">
      <w:r>
        <w:t xml:space="preserve">At UCare, </w:t>
      </w:r>
      <w:r w:rsidR="00854C6A">
        <w:t>we are</w:t>
      </w:r>
      <w:r>
        <w:t xml:space="preserve"> dedicated to improving </w:t>
      </w:r>
      <w:r w:rsidR="00883C9C">
        <w:t xml:space="preserve">your </w:t>
      </w:r>
      <w:r>
        <w:t>health and well-being</w:t>
      </w:r>
      <w:r w:rsidR="00883C9C">
        <w:t>.</w:t>
      </w:r>
      <w:r>
        <w:t xml:space="preserve"> Enclosed </w:t>
      </w:r>
      <w:r w:rsidR="00BA22A2">
        <w:t>is</w:t>
      </w:r>
      <w:r>
        <w:t xml:space="preserve"> the Comprehensive Care Plan that </w:t>
      </w:r>
      <w:r w:rsidR="00BA22A2">
        <w:t>we</w:t>
      </w:r>
      <w:r>
        <w:t xml:space="preserve"> developed with you on </w:t>
      </w:r>
      <w:r w:rsidR="00B235C3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="00B235C3">
        <w:instrText xml:space="preserve"> FORMTEXT </w:instrText>
      </w:r>
      <w:r w:rsidR="00B235C3">
        <w:fldChar w:fldCharType="separate"/>
      </w:r>
      <w:r w:rsidR="00B235C3">
        <w:rPr>
          <w:noProof/>
        </w:rPr>
        <w:t>&lt;Date&gt;</w:t>
      </w:r>
      <w:r w:rsidR="00B235C3">
        <w:fldChar w:fldCharType="end"/>
      </w:r>
      <w:r>
        <w:t>.</w:t>
      </w:r>
      <w:r w:rsidR="00337E44">
        <w:t xml:space="preserve"> Please review </w:t>
      </w:r>
      <w:r w:rsidR="00D40832">
        <w:t>the</w:t>
      </w:r>
      <w:r w:rsidR="00337E44">
        <w:t xml:space="preserve"> Care Plan carefully.</w:t>
      </w:r>
    </w:p>
    <w:p w14:paraId="15AAB05F" w14:textId="77777777" w:rsidR="006F3768" w:rsidRDefault="006F3768" w:rsidP="006F3768"/>
    <w:p w14:paraId="503CDFD6" w14:textId="77777777" w:rsidR="006F3768" w:rsidRDefault="006F3768" w:rsidP="006F3768">
      <w:pPr>
        <w:spacing w:after="120"/>
      </w:pPr>
      <w:r>
        <w:t>As a reminder, some of the things we discussed at your visit include:</w:t>
      </w:r>
    </w:p>
    <w:p w14:paraId="4A63FED7" w14:textId="39AD2777" w:rsidR="006F3768" w:rsidRDefault="003446CF" w:rsidP="006F3768">
      <w:pPr>
        <w:numPr>
          <w:ilvl w:val="0"/>
          <w:numId w:val="1"/>
        </w:numPr>
        <w:ind w:left="720"/>
      </w:pPr>
      <w:r>
        <w:t>Your physical and mental health</w:t>
      </w:r>
    </w:p>
    <w:p w14:paraId="79345FBC" w14:textId="0B617FDF" w:rsidR="006F3768" w:rsidRDefault="003446CF" w:rsidP="006F3768">
      <w:pPr>
        <w:numPr>
          <w:ilvl w:val="0"/>
          <w:numId w:val="1"/>
        </w:numPr>
        <w:ind w:left="720"/>
      </w:pPr>
      <w:r>
        <w:t>Ways to reduce falls</w:t>
      </w:r>
    </w:p>
    <w:p w14:paraId="6949A322" w14:textId="385B9401" w:rsidR="006F3768" w:rsidRDefault="003446CF" w:rsidP="006F3768">
      <w:pPr>
        <w:numPr>
          <w:ilvl w:val="0"/>
          <w:numId w:val="1"/>
        </w:numPr>
        <w:ind w:left="720"/>
      </w:pPr>
      <w:r>
        <w:t>Health care needs you may have</w:t>
      </w:r>
    </w:p>
    <w:p w14:paraId="529F3A52" w14:textId="77B42431" w:rsidR="003446CF" w:rsidRDefault="00995048" w:rsidP="006F3768">
      <w:pPr>
        <w:numPr>
          <w:ilvl w:val="0"/>
          <w:numId w:val="1"/>
        </w:numPr>
        <w:ind w:left="720"/>
      </w:pPr>
      <w:r>
        <w:fldChar w:fldCharType="begin">
          <w:ffData>
            <w:name w:val="Text10"/>
            <w:enabled/>
            <w:calcOnExit w:val="0"/>
            <w:textInput>
              <w:default w:val="&lt;Topics discussed at visit&gt;"/>
            </w:textInput>
          </w:ffData>
        </w:fldChar>
      </w:r>
      <w:bookmarkStart w:id="5" w:name="Text10"/>
      <w:r>
        <w:instrText xml:space="preserve"> FORMTEXT </w:instrText>
      </w:r>
      <w:r>
        <w:fldChar w:fldCharType="separate"/>
      </w:r>
      <w:r>
        <w:rPr>
          <w:noProof/>
        </w:rPr>
        <w:t>&lt;Topics discussed at visit&gt;</w:t>
      </w:r>
      <w:r>
        <w:fldChar w:fldCharType="end"/>
      </w:r>
      <w:bookmarkEnd w:id="5"/>
    </w:p>
    <w:p w14:paraId="7A78B6B8" w14:textId="75D4252B" w:rsidR="003446CF" w:rsidRDefault="00995048" w:rsidP="003446CF">
      <w:pPr>
        <w:numPr>
          <w:ilvl w:val="0"/>
          <w:numId w:val="1"/>
        </w:numPr>
        <w:ind w:left="720"/>
      </w:pPr>
      <w:r>
        <w:fldChar w:fldCharType="begin">
          <w:ffData>
            <w:name w:val=""/>
            <w:enabled/>
            <w:calcOnExit w:val="0"/>
            <w:textInput>
              <w:default w:val="&lt;Topics discussed at visit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&lt;Topics discussed at visit&gt;</w:t>
      </w:r>
      <w:r>
        <w:fldChar w:fldCharType="end"/>
      </w:r>
    </w:p>
    <w:p w14:paraId="6EDE4B56" w14:textId="77777777" w:rsidR="003446CF" w:rsidRDefault="003446CF" w:rsidP="006A1844"/>
    <w:p w14:paraId="0C18FA62" w14:textId="77777777" w:rsidR="003446CF" w:rsidRDefault="003446CF" w:rsidP="00BA22A2"/>
    <w:p w14:paraId="44645828" w14:textId="77777777" w:rsidR="006F3768" w:rsidRPr="00942712" w:rsidRDefault="006F3768" w:rsidP="006F3768">
      <w:pPr>
        <w:spacing w:after="120"/>
      </w:pPr>
      <w:r w:rsidRPr="00942712">
        <w:t>Don’t forget to contact your care coordinator if</w:t>
      </w:r>
      <w:r w:rsidR="00337E44" w:rsidRPr="00942712">
        <w:t xml:space="preserve"> you</w:t>
      </w:r>
      <w:r w:rsidRPr="00942712">
        <w:t>:</w:t>
      </w:r>
    </w:p>
    <w:p w14:paraId="5896CB6D" w14:textId="5C40AFE5" w:rsidR="006F3768" w:rsidRPr="00942712" w:rsidRDefault="00337E44" w:rsidP="006F3768">
      <w:pPr>
        <w:numPr>
          <w:ilvl w:val="0"/>
          <w:numId w:val="2"/>
        </w:numPr>
      </w:pPr>
      <w:r w:rsidRPr="00942712">
        <w:t>H</w:t>
      </w:r>
      <w:r w:rsidR="006F3768" w:rsidRPr="00942712">
        <w:t xml:space="preserve">ave been hospitalized or plan to be hospitalized </w:t>
      </w:r>
    </w:p>
    <w:p w14:paraId="2C06E6B8" w14:textId="38A8BDCE" w:rsidR="006F3768" w:rsidRPr="00942712" w:rsidRDefault="00337E44" w:rsidP="006F3768">
      <w:pPr>
        <w:numPr>
          <w:ilvl w:val="0"/>
          <w:numId w:val="2"/>
        </w:numPr>
      </w:pPr>
      <w:r w:rsidRPr="00942712">
        <w:t>H</w:t>
      </w:r>
      <w:r w:rsidR="006F3768" w:rsidRPr="00942712">
        <w:t xml:space="preserve">ave </w:t>
      </w:r>
      <w:r w:rsidR="00BA22A2">
        <w:t xml:space="preserve">had </w:t>
      </w:r>
      <w:r w:rsidR="006F3768" w:rsidRPr="00942712">
        <w:t xml:space="preserve">a fall </w:t>
      </w:r>
    </w:p>
    <w:p w14:paraId="1FCDFDAF" w14:textId="3C866AF7" w:rsidR="006F3768" w:rsidRPr="00942712" w:rsidRDefault="00337E44" w:rsidP="006F3768">
      <w:pPr>
        <w:numPr>
          <w:ilvl w:val="0"/>
          <w:numId w:val="2"/>
        </w:numPr>
      </w:pPr>
      <w:r w:rsidRPr="00942712">
        <w:t>H</w:t>
      </w:r>
      <w:r w:rsidR="006F3768" w:rsidRPr="00942712">
        <w:t>ave experienced a change in physical health</w:t>
      </w:r>
    </w:p>
    <w:p w14:paraId="3C89D813" w14:textId="0BC26B7D" w:rsidR="006F3768" w:rsidRPr="00942712" w:rsidRDefault="00337E44" w:rsidP="006F3768">
      <w:pPr>
        <w:numPr>
          <w:ilvl w:val="0"/>
          <w:numId w:val="2"/>
        </w:numPr>
      </w:pPr>
      <w:r w:rsidRPr="00942712">
        <w:t>A</w:t>
      </w:r>
      <w:r w:rsidR="006F3768" w:rsidRPr="00942712">
        <w:t xml:space="preserve">re experiencing emotional problems </w:t>
      </w:r>
    </w:p>
    <w:p w14:paraId="0F331EE8" w14:textId="77777777" w:rsidR="006F3768" w:rsidRPr="00942712" w:rsidRDefault="006F3768" w:rsidP="006F3768"/>
    <w:p w14:paraId="37356121" w14:textId="32DFC8F3" w:rsidR="00BA1D41" w:rsidRPr="00942712" w:rsidRDefault="006F3768" w:rsidP="006F3768">
      <w:r w:rsidRPr="00942712">
        <w:t>If you do not agree with your Care Plan, have questions about it, or have experienced a</w:t>
      </w:r>
      <w:r w:rsidR="00BA22A2">
        <w:t xml:space="preserve"> change in your needs, please call </w:t>
      </w:r>
      <w:r w:rsidR="004807C2" w:rsidRPr="00942712">
        <w:t>me</w:t>
      </w:r>
      <w:r w:rsidRPr="00942712">
        <w:t xml:space="preserve"> at </w:t>
      </w:r>
      <w:r w:rsidR="00B235C3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6" w:name="Text7"/>
      <w:r w:rsidR="00B235C3">
        <w:instrText xml:space="preserve"> FORMTEXT </w:instrText>
      </w:r>
      <w:r w:rsidR="00B235C3">
        <w:fldChar w:fldCharType="separate"/>
      </w:r>
      <w:r w:rsidR="00B235C3">
        <w:rPr>
          <w:noProof/>
        </w:rPr>
        <w:t>&lt;phone number&gt;</w:t>
      </w:r>
      <w:r w:rsidR="00B235C3">
        <w:fldChar w:fldCharType="end"/>
      </w:r>
      <w:bookmarkEnd w:id="6"/>
      <w:r w:rsidRPr="00942712">
        <w:t>.</w:t>
      </w:r>
      <w:r w:rsidR="00FB20A8" w:rsidRPr="00942712">
        <w:t xml:space="preserve"> If you are hearing impaired, please call the Minnesota Relay at 711 or 1-877-627-3848 (speech</w:t>
      </w:r>
      <w:r w:rsidR="007634FB">
        <w:t>-</w:t>
      </w:r>
      <w:r w:rsidR="00FB20A8" w:rsidRPr="00942712">
        <w:t>to</w:t>
      </w:r>
      <w:r w:rsidR="007634FB">
        <w:t>-</w:t>
      </w:r>
      <w:r w:rsidR="00FB20A8" w:rsidRPr="00942712">
        <w:t>speech relay service).</w:t>
      </w:r>
    </w:p>
    <w:p w14:paraId="15DC0755" w14:textId="77777777" w:rsidR="00BA1D41" w:rsidRPr="00942712" w:rsidRDefault="00BA1D41" w:rsidP="00BA1D41">
      <w:pPr>
        <w:ind w:left="360" w:right="4"/>
      </w:pPr>
    </w:p>
    <w:p w14:paraId="35120146" w14:textId="77777777" w:rsidR="00432355" w:rsidRPr="00942712" w:rsidRDefault="00192E6A" w:rsidP="00192E6A">
      <w:pPr>
        <w:autoSpaceDE w:val="0"/>
        <w:autoSpaceDN w:val="0"/>
        <w:adjustRightInd w:val="0"/>
      </w:pPr>
      <w:r w:rsidRPr="00942712">
        <w:t>Sincerely,</w:t>
      </w:r>
    </w:p>
    <w:p w14:paraId="0EC7B984" w14:textId="77777777" w:rsidR="002E6128" w:rsidRPr="00942712" w:rsidRDefault="002E6128" w:rsidP="00432355">
      <w:pPr>
        <w:autoSpaceDE w:val="0"/>
        <w:autoSpaceDN w:val="0"/>
        <w:adjustRightInd w:val="0"/>
      </w:pPr>
    </w:p>
    <w:p w14:paraId="1F24C3B0" w14:textId="77777777" w:rsidR="00B235C3" w:rsidRDefault="00B235C3" w:rsidP="00B235C3">
      <w:pPr>
        <w:ind w:right="548"/>
      </w:pPr>
    </w:p>
    <w:p w14:paraId="6073FC65" w14:textId="4DE0E75E" w:rsidR="00B235C3" w:rsidRDefault="00854C6A" w:rsidP="00B235C3">
      <w: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7" w:name="Text8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7"/>
    </w:p>
    <w:p w14:paraId="5CA69724" w14:textId="4077FE9A" w:rsidR="00B235C3" w:rsidRDefault="00854C6A" w:rsidP="00B235C3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8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8"/>
    </w:p>
    <w:p w14:paraId="24F82744" w14:textId="77777777" w:rsidR="00995048" w:rsidRDefault="00995048" w:rsidP="00995048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</w:p>
    <w:p w14:paraId="5F0712C6" w14:textId="77777777" w:rsidR="00995048" w:rsidRDefault="00995048" w:rsidP="00995048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9"/>
    </w:p>
    <w:p w14:paraId="2D68232D" w14:textId="77777777" w:rsidR="00995048" w:rsidRDefault="00995048" w:rsidP="00995048">
      <w: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</w:instrText>
      </w:r>
      <w:bookmarkStart w:id="10" w:name="Text12"/>
      <w:r>
        <w:instrText xml:space="preserve">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  <w:bookmarkEnd w:id="10"/>
      <w:r>
        <w:t xml:space="preserve">  </w:t>
      </w:r>
    </w:p>
    <w:p w14:paraId="66BC8AAE" w14:textId="77777777" w:rsidR="00BA1D41" w:rsidRDefault="00BA1D41" w:rsidP="00790138"/>
    <w:p w14:paraId="4E0BA601" w14:textId="77777777" w:rsidR="00573F2A" w:rsidRDefault="00573F2A" w:rsidP="00573F2A"/>
    <w:p w14:paraId="21C5BE60" w14:textId="77777777" w:rsidR="00573F2A" w:rsidRPr="00FF3C9C" w:rsidRDefault="00573F2A" w:rsidP="00573F2A"/>
    <w:p w14:paraId="2FEC5552" w14:textId="727EED70" w:rsidR="00573F2A" w:rsidRDefault="00FF3C9C" w:rsidP="00573F2A">
      <w:r w:rsidRPr="00FF3C9C">
        <w:rPr>
          <w:rStyle w:val="xdtextbox1"/>
        </w:rPr>
        <w:t>MSC+ H2456_122716 IA (12272016)</w:t>
      </w:r>
      <w:r w:rsidR="00573F2A" w:rsidRPr="00FF3C9C">
        <w:tab/>
      </w:r>
      <w:r w:rsidR="00573F2A" w:rsidRPr="00FF3C9C">
        <w:tab/>
      </w:r>
      <w:r w:rsidR="00573F2A" w:rsidRPr="00FF3C9C">
        <w:tab/>
      </w:r>
      <w:r w:rsidR="00573F2A">
        <w:tab/>
      </w:r>
      <w:r w:rsidR="00573F2A">
        <w:tab/>
      </w:r>
      <w:r w:rsidR="00573F2A" w:rsidRPr="00573F2A">
        <w:rPr>
          <w:sz w:val="16"/>
          <w:szCs w:val="16"/>
        </w:rPr>
        <w:t>U6336</w:t>
      </w:r>
      <w:r w:rsidR="00D44F1B">
        <w:rPr>
          <w:sz w:val="16"/>
          <w:szCs w:val="16"/>
        </w:rPr>
        <w:t>B</w:t>
      </w:r>
      <w:r w:rsidR="00573F2A" w:rsidRPr="00573F2A">
        <w:rPr>
          <w:sz w:val="16"/>
          <w:szCs w:val="16"/>
        </w:rPr>
        <w:t xml:space="preserve"> (11/18)</w:t>
      </w:r>
    </w:p>
    <w:p w14:paraId="196B0813" w14:textId="77777777" w:rsidR="00573F2A" w:rsidRDefault="00573F2A" w:rsidP="00573F2A">
      <w:pPr>
        <w:sectPr w:rsidR="00573F2A" w:rsidSect="006A1844">
          <w:headerReference w:type="first" r:id="rId11"/>
          <w:footerReference w:type="first" r:id="rId12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6810878A" w14:textId="19C20943" w:rsidR="00573F2A" w:rsidRDefault="006A1844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43E9FC72" wp14:editId="6127FE4D">
            <wp:simplePos x="0" y="0"/>
            <wp:positionH relativeFrom="page">
              <wp:posOffset>26670</wp:posOffset>
            </wp:positionH>
            <wp:positionV relativeFrom="page">
              <wp:posOffset>16510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C97C4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12C723DB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7CB74060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1D2DAF71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7CB05298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135D9B8A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0924BC9A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61640DA6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566C91DD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1E24AF18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005DDD1A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2BF7D675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5DEB2031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203EF04A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2994FD5B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53C867EB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4A4796BC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376E8782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26515E92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1AA5C070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63D44168" w14:textId="77777777" w:rsidR="00573F2A" w:rsidRPr="004628CA" w:rsidRDefault="00573F2A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60DE1FE0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4479C032" w14:textId="4F1B5832" w:rsidR="00573F2A" w:rsidRDefault="006A1844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7135300" wp14:editId="27D854A4">
            <wp:simplePos x="0" y="0"/>
            <wp:positionH relativeFrom="page">
              <wp:posOffset>-30480</wp:posOffset>
            </wp:positionH>
            <wp:positionV relativeFrom="paragraph">
              <wp:posOffset>-1076325</wp:posOffset>
            </wp:positionV>
            <wp:extent cx="7772400" cy="10058449"/>
            <wp:effectExtent l="0" t="0" r="0" b="0"/>
            <wp:wrapNone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162_DHS_DiscriminationNotice_06-20_Page_2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F269E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5F0936D1" w14:textId="77777777" w:rsidR="00573F2A" w:rsidRDefault="00573F2A" w:rsidP="0016697B">
      <w:pPr>
        <w:spacing w:after="120"/>
        <w:rPr>
          <w:rFonts w:asciiTheme="majorBidi" w:hAnsiTheme="majorBidi" w:cstheme="majorBidi"/>
        </w:rPr>
        <w:sectPr w:rsidR="00573F2A" w:rsidSect="00DB5822">
          <w:pgSz w:w="12240" w:h="15840" w:code="1"/>
          <w:pgMar w:top="1706" w:right="1152" w:bottom="1260" w:left="1152" w:header="446" w:footer="446" w:gutter="0"/>
          <w:cols w:space="720"/>
          <w:titlePg/>
          <w:docGrid w:linePitch="360"/>
        </w:sectPr>
      </w:pPr>
    </w:p>
    <w:p w14:paraId="7F88CB56" w14:textId="5ED7C265" w:rsidR="00573F2A" w:rsidRDefault="006A1844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2E9B371" wp14:editId="4528827D">
            <wp:simplePos x="0" y="0"/>
            <wp:positionH relativeFrom="page">
              <wp:posOffset>9525</wp:posOffset>
            </wp:positionH>
            <wp:positionV relativeFrom="paragraph">
              <wp:posOffset>-901700</wp:posOffset>
            </wp:positionV>
            <wp:extent cx="7772400" cy="10058449"/>
            <wp:effectExtent l="0" t="0" r="0" b="0"/>
            <wp:wrapNone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162_DHS_DiscriminationNotice_06-20_Page_3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D9329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5E335B8B" w14:textId="0CBD8D05" w:rsidR="00573F2A" w:rsidRDefault="00573F2A" w:rsidP="0016697B">
      <w:pPr>
        <w:spacing w:after="120"/>
        <w:rPr>
          <w:rFonts w:asciiTheme="majorBidi" w:hAnsiTheme="majorBidi" w:cstheme="majorBidi"/>
        </w:rPr>
        <w:sectPr w:rsidR="00573F2A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4BC08E" w14:textId="46C05023" w:rsidR="00573F2A" w:rsidRDefault="006A1844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ACF312B" wp14:editId="501615B8">
            <wp:simplePos x="0" y="0"/>
            <wp:positionH relativeFrom="page">
              <wp:posOffset>28575</wp:posOffset>
            </wp:positionH>
            <wp:positionV relativeFrom="paragraph">
              <wp:posOffset>-895350</wp:posOffset>
            </wp:positionV>
            <wp:extent cx="7762549" cy="10045700"/>
            <wp:effectExtent l="0" t="0" r="0" b="0"/>
            <wp:wrapNone/>
            <wp:docPr id="8" name="Picture 8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7162_DHS_DiscriminationNotice_06-20_Page_4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549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6F85B" w14:textId="77777777" w:rsidR="00573F2A" w:rsidRDefault="00573F2A" w:rsidP="0016697B">
      <w:pPr>
        <w:spacing w:after="120"/>
        <w:rPr>
          <w:rFonts w:asciiTheme="majorBidi" w:hAnsiTheme="majorBidi" w:cstheme="majorBidi"/>
        </w:rPr>
      </w:pP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B80E3" w14:textId="77777777" w:rsidR="006513BE" w:rsidRDefault="006513BE">
      <w:r>
        <w:separator/>
      </w:r>
    </w:p>
  </w:endnote>
  <w:endnote w:type="continuationSeparator" w:id="0">
    <w:p w14:paraId="76E0C304" w14:textId="77777777" w:rsidR="006513BE" w:rsidRDefault="00651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9B45A" w14:textId="6C35CC71" w:rsidR="00337E44" w:rsidRPr="009C4215" w:rsidRDefault="009C4215" w:rsidP="009C4215">
    <w:pPr>
      <w:pStyle w:val="Footer"/>
      <w:ind w:hanging="1080"/>
      <w:jc w:val="center"/>
      <w:rPr>
        <w:rFonts w:asciiTheme="minorHAnsi" w:hAnsiTheme="minorHAnsi"/>
      </w:rPr>
    </w:pPr>
    <w:r w:rsidRPr="009C4215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9C4215">
      <w:rPr>
        <w:rFonts w:asciiTheme="minorHAnsi" w:hAnsiTheme="minorHAnsi"/>
        <w:b/>
        <w:szCs w:val="26"/>
      </w:rPr>
      <w:t>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CCAEA" w14:textId="77777777" w:rsidR="006513BE" w:rsidRDefault="006513BE">
      <w:r>
        <w:separator/>
      </w:r>
    </w:p>
  </w:footnote>
  <w:footnote w:type="continuationSeparator" w:id="0">
    <w:p w14:paraId="3DC8CA19" w14:textId="77777777" w:rsidR="006513BE" w:rsidRDefault="00651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26DCC" w14:textId="4C0EF3D5" w:rsidR="009C4215" w:rsidRDefault="006A1844" w:rsidP="006A1844">
    <w:pPr>
      <w:pStyle w:val="Header"/>
      <w:ind w:left="-450"/>
    </w:pPr>
    <w:r>
      <w:rPr>
        <w:noProof/>
      </w:rPr>
      <w:drawing>
        <wp:inline distT="0" distB="0" distL="0" distR="0" wp14:anchorId="74AD114F" wp14:editId="2E7E0939">
          <wp:extent cx="1830462" cy="4857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78C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450F"/>
    <w:rsid w:val="000A0378"/>
    <w:rsid w:val="000A05DF"/>
    <w:rsid w:val="000A1A10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831"/>
    <w:rsid w:val="000C5A25"/>
    <w:rsid w:val="000C78AC"/>
    <w:rsid w:val="000D50A0"/>
    <w:rsid w:val="000E0289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47B7"/>
    <w:rsid w:val="00510C54"/>
    <w:rsid w:val="0051126E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6925"/>
    <w:rsid w:val="00690465"/>
    <w:rsid w:val="00694416"/>
    <w:rsid w:val="0069580C"/>
    <w:rsid w:val="0069588F"/>
    <w:rsid w:val="006A1844"/>
    <w:rsid w:val="006A1D5B"/>
    <w:rsid w:val="006B2348"/>
    <w:rsid w:val="006B3564"/>
    <w:rsid w:val="006B415F"/>
    <w:rsid w:val="006B4247"/>
    <w:rsid w:val="006C2B4E"/>
    <w:rsid w:val="006C7008"/>
    <w:rsid w:val="006C7A6C"/>
    <w:rsid w:val="006D2720"/>
    <w:rsid w:val="006D2EC4"/>
    <w:rsid w:val="006D4363"/>
    <w:rsid w:val="006E21C5"/>
    <w:rsid w:val="006E4C87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4B70"/>
    <w:rsid w:val="008B4F5F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048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271"/>
    <w:rsid w:val="00B26907"/>
    <w:rsid w:val="00B27411"/>
    <w:rsid w:val="00B27927"/>
    <w:rsid w:val="00B3038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5912"/>
    <w:rsid w:val="00C11671"/>
    <w:rsid w:val="00C12251"/>
    <w:rsid w:val="00C175AD"/>
    <w:rsid w:val="00C17A4F"/>
    <w:rsid w:val="00C215E3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4F1B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D1F"/>
    <w:rsid w:val="00EF3E1C"/>
    <w:rsid w:val="00EF5F14"/>
    <w:rsid w:val="00F02078"/>
    <w:rsid w:val="00F032C5"/>
    <w:rsid w:val="00F055A5"/>
    <w:rsid w:val="00F065AF"/>
    <w:rsid w:val="00F07A40"/>
    <w:rsid w:val="00F07AE7"/>
    <w:rsid w:val="00F13EBD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600A1"/>
    <w:rsid w:val="00F63135"/>
    <w:rsid w:val="00F651CF"/>
    <w:rsid w:val="00F66695"/>
    <w:rsid w:val="00F70613"/>
    <w:rsid w:val="00F73421"/>
    <w:rsid w:val="00F7422D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t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ti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http://myucare/resources/purchasing/ReqPo/20509.5313.xml</Url>
      <Description>20509.5313</Description>
    </Requisition>
    <UNumber xmlns="489f2b3e-f128-433d-b78b-96f746dae6d4">U6336</UNumber>
    <ReviewDate xmlns="489f2b3e-f128-433d-b78b-96f746dae6d4">2018-11-13T17:51:03+00:00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Updated contracting statement and DHS NDN, plus minor health literacy edits were made to this letter. Flesch included. It is ready for review.</ReviewComments>
    <ResponseComments xmlns="489f2b3e-f128-433d-b78b-96f746dae6d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0ADBA7-76EE-4B36-8C8E-2A9813CE76A7}">
  <ds:schemaRefs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489f2b3e-f128-433d-b78b-96f746dae6d4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515DB9A-12B5-4810-9AB8-C2DB2C04BA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74C659-C5D2-47BB-AFA5-6887CD80A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0</TotalTime>
  <Pages>5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Desiree Heeren</cp:lastModifiedBy>
  <cp:revision>2</cp:revision>
  <cp:lastPrinted>2015-02-10T20:28:00Z</cp:lastPrinted>
  <dcterms:created xsi:type="dcterms:W3CDTF">2021-07-22T13:18:00Z</dcterms:created>
  <dcterms:modified xsi:type="dcterms:W3CDTF">2021-07-22T13:18:00Z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</Properties>
</file>