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B8CA7" w14:textId="640EC481" w:rsidR="00AA65B8" w:rsidRDefault="00B33A58" w:rsidP="00AA65B8">
      <w:bookmarkStart w:id="0" w:name="_Hlk47443853"/>
      <w:r>
        <w:rPr>
          <w:noProof/>
        </w:rPr>
        <w:drawing>
          <wp:anchor distT="0" distB="0" distL="114300" distR="114300" simplePos="0" relativeHeight="251661312" behindDoc="1" locked="0" layoutInCell="1" allowOverlap="1" wp14:anchorId="25956540" wp14:editId="4C56BC34">
            <wp:simplePos x="0" y="0"/>
            <wp:positionH relativeFrom="column">
              <wp:posOffset>-295275</wp:posOffset>
            </wp:positionH>
            <wp:positionV relativeFrom="page">
              <wp:posOffset>914400</wp:posOffset>
            </wp:positionV>
            <wp:extent cx="1377950" cy="365760"/>
            <wp:effectExtent l="0" t="0" r="0" b="0"/>
            <wp:wrapTight wrapText="bothSides">
              <wp:wrapPolygon edited="0">
                <wp:start x="0" y="0"/>
                <wp:lineTo x="0" y="20250"/>
                <wp:lineTo x="21202" y="20250"/>
                <wp:lineTo x="212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5B8">
        <w:tab/>
      </w:r>
    </w:p>
    <w:p w14:paraId="64F6CED7" w14:textId="4859595F" w:rsidR="00C86C41" w:rsidRDefault="00C86C41" w:rsidP="00790138"/>
    <w:p w14:paraId="64F6CED8" w14:textId="77777777" w:rsidR="006D2720" w:rsidRDefault="006D2720" w:rsidP="00790138"/>
    <w:p w14:paraId="6CE36518" w14:textId="77777777" w:rsidR="003B0D3A" w:rsidRDefault="003B0D3A" w:rsidP="0055265A"/>
    <w:p w14:paraId="63302ACC" w14:textId="77777777" w:rsidR="00D00D51" w:rsidRDefault="00D00D51" w:rsidP="00D00D51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</w:p>
    <w:p w14:paraId="64F6CEDC" w14:textId="77777777" w:rsidR="0055265A" w:rsidRDefault="0055265A" w:rsidP="0055265A"/>
    <w:p w14:paraId="78EFF579" w14:textId="38ACA6C0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 w:rsidR="007F042C">
        <w:rPr>
          <w:rFonts w:ascii="Times New Roman" w:hAnsi="Times New Roman"/>
          <w:sz w:val="24"/>
          <w:szCs w:val="24"/>
        </w:rPr>
      </w:r>
      <w:r w:rsidR="007F042C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3439DF01" w14:textId="19D81224" w:rsidR="00D00D51" w:rsidRDefault="00D00D51" w:rsidP="00D00D51">
      <w:r>
        <w:fldChar w:fldCharType="begin">
          <w:ffData>
            <w:name w:val="Text4"/>
            <w:enabled/>
            <w:calcOnExit w:val="0"/>
            <w:textInput>
              <w:default w:val="&lt;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</w:p>
    <w:p w14:paraId="2B2CF412" w14:textId="77777777" w:rsidR="00D00D51" w:rsidRDefault="00D00D51" w:rsidP="00D00D51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</w:p>
    <w:p w14:paraId="769C0DAF" w14:textId="77777777" w:rsidR="00D00D51" w:rsidRDefault="00D00D51" w:rsidP="00D00D51">
      <w:r>
        <w:fldChar w:fldCharType="begin">
          <w:ffData>
            <w:name w:val="Text6"/>
            <w:enabled/>
            <w:calcOnExit w:val="0"/>
            <w:textInput>
              <w:default w:val="&lt;City, State, Zip&gt;"/>
            </w:textInput>
          </w:ffData>
        </w:fldChar>
      </w:r>
      <w:bookmarkStart w:id="2" w:name="Text6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2"/>
    </w:p>
    <w:p w14:paraId="62653C77" w14:textId="29D5E9BC" w:rsidR="00FA1A33" w:rsidRDefault="00FA1A33" w:rsidP="00FA1A33"/>
    <w:p w14:paraId="774420F1" w14:textId="77777777" w:rsidR="006A0A41" w:rsidRDefault="006A0A41" w:rsidP="0055265A"/>
    <w:p w14:paraId="64F6CEE1" w14:textId="0125E07E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926DD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3" w:name="Text7"/>
      <w:r w:rsidR="00926DDC">
        <w:instrText xml:space="preserve"> FORMTEXT </w:instrText>
      </w:r>
      <w:r w:rsidR="00926DDC">
        <w:fldChar w:fldCharType="separate"/>
      </w:r>
      <w:r w:rsidR="00926DDC">
        <w:rPr>
          <w:noProof/>
        </w:rPr>
        <w:t>&lt;Member&gt;</w:t>
      </w:r>
      <w:r w:rsidR="00926DDC">
        <w:fldChar w:fldCharType="end"/>
      </w:r>
      <w:bookmarkEnd w:id="3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130D3CBB" w14:textId="36D10B57" w:rsidR="00F51DAE" w:rsidRDefault="00F51DAE" w:rsidP="00D00D51">
      <w:r>
        <w:t>Welcome to the UCare</w:t>
      </w:r>
      <w:r w:rsidR="00F3767D">
        <w:t xml:space="preserve"> Institutional Special Needs Plan</w:t>
      </w:r>
      <w:r>
        <w:t xml:space="preserve"> </w:t>
      </w:r>
      <w:r w:rsidR="00F3767D">
        <w:t>(ISNP)</w:t>
      </w:r>
      <w:r>
        <w:t xml:space="preserve">.  My name is </w:t>
      </w:r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r w:rsidR="00DF2DAE">
        <w:t xml:space="preserve"> and</w:t>
      </w:r>
      <w:r w:rsidR="005C2C3C">
        <w:t xml:space="preserve"> </w:t>
      </w:r>
      <w:r>
        <w:t>I</w:t>
      </w:r>
      <w:r w:rsidR="005C2C3C">
        <w:t xml:space="preserve"> am</w:t>
      </w:r>
      <w:r>
        <w:t xml:space="preserve"> your Care Coordinator. </w:t>
      </w:r>
      <w:r w:rsidR="005C2C3C">
        <w:t>You are eligible for Care Coordination through</w:t>
      </w:r>
      <w:r w:rsidR="00EE7EA4">
        <w:t xml:space="preserve"> the</w:t>
      </w:r>
      <w:r w:rsidR="005C2C3C">
        <w:t xml:space="preserve"> UCare ISNP.</w:t>
      </w:r>
    </w:p>
    <w:p w14:paraId="06BCB467" w14:textId="77777777" w:rsidR="00F51DAE" w:rsidRDefault="00F51DAE" w:rsidP="00D00D51"/>
    <w:p w14:paraId="14508929" w14:textId="1570BA94" w:rsidR="000B29BC" w:rsidRDefault="000B29BC" w:rsidP="000B29BC">
      <w:r>
        <w:t xml:space="preserve">I look forward to getting to know you and to assure your care needs are met. As a key member of your care team, you can expect that I will partner with you to: </w:t>
      </w:r>
    </w:p>
    <w:p w14:paraId="2C918CCC" w14:textId="72FD8283" w:rsidR="005B2AED" w:rsidRDefault="005B2AED" w:rsidP="005B2AED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>Discuss your care needs and health goals</w:t>
      </w:r>
      <w:r w:rsidR="00DF2DAE">
        <w:t xml:space="preserve"> that are important to you</w:t>
      </w:r>
      <w:r>
        <w:t>.</w:t>
      </w:r>
    </w:p>
    <w:p w14:paraId="6E87D37A" w14:textId="61E60312" w:rsidR="00505ED0" w:rsidRDefault="00505ED0" w:rsidP="000B29BC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>Complete a Health Risk Assessment and create an Individu</w:t>
      </w:r>
      <w:r w:rsidR="00B267CE">
        <w:t>a</w:t>
      </w:r>
      <w:r>
        <w:t>lized Plan of Care</w:t>
      </w:r>
    </w:p>
    <w:p w14:paraId="7158D612" w14:textId="14AC43AF" w:rsidR="00595DB4" w:rsidRDefault="005C2C3C" w:rsidP="000B29BC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>W</w:t>
      </w:r>
      <w:r w:rsidR="00595DB4">
        <w:t>ork</w:t>
      </w:r>
      <w:r w:rsidRPr="008F64C1">
        <w:t xml:space="preserve"> </w:t>
      </w:r>
      <w:r w:rsidR="00232DCA" w:rsidRPr="008F64C1">
        <w:t xml:space="preserve">closely </w:t>
      </w:r>
      <w:r w:rsidR="00595DB4">
        <w:t xml:space="preserve">with your facility to ensure </w:t>
      </w:r>
      <w:r w:rsidR="005B2AED">
        <w:t xml:space="preserve">we are </w:t>
      </w:r>
      <w:r w:rsidR="00DF2DAE">
        <w:t xml:space="preserve">meeting and </w:t>
      </w:r>
      <w:r w:rsidR="005B2AED">
        <w:t xml:space="preserve">proactively anticipating </w:t>
      </w:r>
      <w:r w:rsidR="00595DB4">
        <w:t>your care needs</w:t>
      </w:r>
      <w:r w:rsidR="005B2AED">
        <w:t>.</w:t>
      </w:r>
      <w:r w:rsidR="00595DB4">
        <w:t xml:space="preserve"> </w:t>
      </w:r>
    </w:p>
    <w:p w14:paraId="7AF4168B" w14:textId="3C70DB3E" w:rsidR="000F47B7" w:rsidRDefault="00861692" w:rsidP="000A3702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 xml:space="preserve">Advocate </w:t>
      </w:r>
      <w:r w:rsidR="00232DCA">
        <w:t xml:space="preserve">for </w:t>
      </w:r>
      <w:r>
        <w:t xml:space="preserve">and support </w:t>
      </w:r>
      <w:r w:rsidR="00232DCA">
        <w:t>you</w:t>
      </w:r>
      <w:r w:rsidR="005B2AED" w:rsidRPr="005B2AED">
        <w:t xml:space="preserve"> </w:t>
      </w:r>
      <w:r w:rsidR="005B2AED">
        <w:t>when there are changes in your health or need to undergo any care transitions.</w:t>
      </w:r>
      <w:r w:rsidR="00232DCA">
        <w:t xml:space="preserve"> </w:t>
      </w:r>
    </w:p>
    <w:p w14:paraId="5177A081" w14:textId="77777777" w:rsidR="00DF2DAE" w:rsidRDefault="00DF2DAE" w:rsidP="005B2AED"/>
    <w:p w14:paraId="511D5C87" w14:textId="2C4796F9" w:rsidR="005B2AED" w:rsidRDefault="00EE7EA4" w:rsidP="005B2AED">
      <w:r>
        <w:t xml:space="preserve">I will call you soon to schedule a time </w:t>
      </w:r>
      <w:r w:rsidR="005B2AED">
        <w:t xml:space="preserve">to get acquainted and initiate the Health Risk Assessment. If you need to reach me before then, please call me </w:t>
      </w:r>
      <w:r w:rsidR="005B2AED">
        <w:fldChar w:fldCharType="begin">
          <w:ffData>
            <w:name w:val="Text3"/>
            <w:enabled/>
            <w:calcOnExit w:val="0"/>
            <w:textInput>
              <w:default w:val="&lt;Phone&gt;"/>
            </w:textInput>
          </w:ffData>
        </w:fldChar>
      </w:r>
      <w:r w:rsidR="005B2AED">
        <w:instrText xml:space="preserve"> FORMTEXT </w:instrText>
      </w:r>
      <w:r w:rsidR="005B2AED">
        <w:fldChar w:fldCharType="separate"/>
      </w:r>
      <w:r w:rsidR="005B2AED">
        <w:rPr>
          <w:noProof/>
        </w:rPr>
        <w:t>&lt;Phone&gt;</w:t>
      </w:r>
      <w:r w:rsidR="005B2AED">
        <w:fldChar w:fldCharType="end"/>
      </w:r>
      <w:r w:rsidR="005B2AED">
        <w:t xml:space="preserve"> or email me at </w:t>
      </w:r>
      <w:r w:rsidR="005B2AED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 w:rsidR="005B2AED">
        <w:instrText xml:space="preserve"> FORMTEXT </w:instrText>
      </w:r>
      <w:r w:rsidR="005B2AED">
        <w:fldChar w:fldCharType="separate"/>
      </w:r>
      <w:r w:rsidR="005B2AED">
        <w:rPr>
          <w:noProof/>
        </w:rPr>
        <w:t>&lt;Email&gt;</w:t>
      </w:r>
      <w:r w:rsidR="005B2AED">
        <w:fldChar w:fldCharType="end"/>
      </w:r>
      <w:r w:rsidR="005B2AED">
        <w:t>.  If you reach my voice mail, please leave a message and your phone number and I’ll return your call soon. If you are hearing impaired, please call the Minnesota Relay at 711 or 1-877-627-3848 (speech-to-speech relay service).</w:t>
      </w:r>
    </w:p>
    <w:p w14:paraId="77AB8EE5" w14:textId="6961614A" w:rsidR="0086055D" w:rsidRDefault="0086055D" w:rsidP="0055265A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606BFD0" w14:textId="77777777" w:rsidR="00B11549" w:rsidRDefault="00B11549" w:rsidP="00D136B9"/>
    <w:bookmarkStart w:id="4" w:name="_Hlk47508271"/>
    <w:p w14:paraId="6B86D041" w14:textId="4B2C8491" w:rsidR="0019329A" w:rsidRDefault="00D00D51" w:rsidP="00D136B9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&lt;Name, Credentials&gt;</w:t>
      </w:r>
      <w:r>
        <w:fldChar w:fldCharType="end"/>
      </w:r>
    </w:p>
    <w:p w14:paraId="14E09D12" w14:textId="71682069" w:rsidR="00D136B9" w:rsidRDefault="005C2C3C" w:rsidP="00D136B9"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r w:rsidR="00B11549">
        <w:tab/>
      </w:r>
    </w:p>
    <w:p w14:paraId="58A7EFB6" w14:textId="780BF067" w:rsidR="005C2C3C" w:rsidRDefault="005C2C3C" w:rsidP="00A3777D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5" w:name="Text10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5"/>
    </w:p>
    <w:p w14:paraId="32AD37CB" w14:textId="7D12A89C" w:rsidR="00A3777D" w:rsidRDefault="00A3777D" w:rsidP="00A3777D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&lt;Phone&gt;</w:t>
      </w:r>
      <w:r>
        <w:fldChar w:fldCharType="end"/>
      </w:r>
    </w:p>
    <w:p w14:paraId="3856B152" w14:textId="02A85377" w:rsidR="00B8541A" w:rsidRDefault="00A3777D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&lt;Email&gt;</w:t>
      </w:r>
      <w:r>
        <w:fldChar w:fldCharType="end"/>
      </w:r>
      <w:bookmarkEnd w:id="0"/>
      <w:bookmarkEnd w:id="4"/>
    </w:p>
    <w:p w14:paraId="64F6CEF6" w14:textId="72697F06" w:rsidR="0055265A" w:rsidRDefault="0055265A" w:rsidP="0055265A"/>
    <w:p w14:paraId="573A6AE2" w14:textId="51895F86" w:rsidR="00E6436C" w:rsidRDefault="00147B3F" w:rsidP="0055265A">
      <w:r>
        <w:rPr>
          <w:rStyle w:val="xdtextbox1"/>
          <w:rFonts w:ascii="Verdana" w:hAnsi="Verdana"/>
          <w:sz w:val="20"/>
          <w:szCs w:val="20"/>
        </w:rPr>
        <w:t>Y0120_2459_10021_092020_C</w:t>
      </w:r>
      <w:r w:rsidR="00E6436C">
        <w:tab/>
      </w:r>
      <w:r w:rsidR="00E6436C">
        <w:tab/>
      </w:r>
      <w:r w:rsidR="00E6436C">
        <w:tab/>
      </w:r>
      <w:r w:rsidR="00E6436C">
        <w:tab/>
      </w:r>
      <w:r w:rsidR="00E6436C">
        <w:tab/>
      </w:r>
      <w:r w:rsidR="00E6436C">
        <w:tab/>
      </w:r>
      <w:r w:rsidR="00E6436C" w:rsidRPr="00E6436C">
        <w:rPr>
          <w:sz w:val="16"/>
          <w:szCs w:val="16"/>
        </w:rPr>
        <w:t>U10021 (09/2020)</w:t>
      </w:r>
    </w:p>
    <w:p w14:paraId="6043F7D2" w14:textId="77777777" w:rsidR="00E6436C" w:rsidRDefault="00E6436C" w:rsidP="0055265A"/>
    <w:p w14:paraId="3EE1A7E7" w14:textId="77777777" w:rsidR="000C6C61" w:rsidRDefault="000C6C61" w:rsidP="0055265A"/>
    <w:p w14:paraId="1489C0AE" w14:textId="0F98451A" w:rsidR="000C6C61" w:rsidRDefault="000C6C61" w:rsidP="0055265A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520E764" wp14:editId="5F9FBE00">
            <wp:simplePos x="0" y="0"/>
            <wp:positionH relativeFrom="page">
              <wp:align>left</wp:align>
            </wp:positionH>
            <wp:positionV relativeFrom="margin">
              <wp:posOffset>-907084</wp:posOffset>
            </wp:positionV>
            <wp:extent cx="7772400" cy="9747504"/>
            <wp:effectExtent l="0" t="0" r="0" b="635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1502D" w14:textId="77777777" w:rsidR="000C6C61" w:rsidRDefault="000C6C61" w:rsidP="0055265A"/>
    <w:p w14:paraId="2674DE74" w14:textId="77777777" w:rsidR="000C6C61" w:rsidRDefault="000C6C61" w:rsidP="0055265A"/>
    <w:p w14:paraId="0B8183EA" w14:textId="77777777" w:rsidR="000C6C61" w:rsidRDefault="000C6C61" w:rsidP="0055265A"/>
    <w:p w14:paraId="75CA77C9" w14:textId="77777777" w:rsidR="000C6C61" w:rsidRDefault="000C6C61" w:rsidP="0055265A"/>
    <w:p w14:paraId="0C01006C" w14:textId="02AE5A4A" w:rsidR="000C6C61" w:rsidRDefault="000C6C61" w:rsidP="0055265A">
      <w:pPr>
        <w:sectPr w:rsidR="000C6C61" w:rsidSect="00B11549"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</w:p>
    <w:p w14:paraId="1F6F0DDF" w14:textId="7D6DCB42" w:rsidR="000C6C61" w:rsidRDefault="000C6C61">
      <w:pPr>
        <w:rPr>
          <w:noProof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073A44A" wp14:editId="5E9136F5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D7343" w14:textId="77777777" w:rsidR="000C6C61" w:rsidRDefault="000C6C61">
      <w:pPr>
        <w:rPr>
          <w:noProof/>
        </w:rPr>
      </w:pPr>
    </w:p>
    <w:p w14:paraId="6DCFA0B0" w14:textId="0E2CB21C" w:rsidR="000C6C61" w:rsidRDefault="000C6C61">
      <w:pPr>
        <w:rPr>
          <w:noProof/>
        </w:rPr>
      </w:pPr>
    </w:p>
    <w:p w14:paraId="775B3519" w14:textId="385058DC" w:rsidR="00E6436C" w:rsidRDefault="00E6436C"/>
    <w:p w14:paraId="0110F43A" w14:textId="77777777" w:rsidR="00E6436C" w:rsidRDefault="00E6436C"/>
    <w:p w14:paraId="0275F72B" w14:textId="77777777" w:rsidR="00E6436C" w:rsidRDefault="00E6436C">
      <w:r>
        <w:br w:type="page"/>
      </w:r>
    </w:p>
    <w:p w14:paraId="0297D28A" w14:textId="4F166189" w:rsidR="00E6436C" w:rsidRDefault="000C6C61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8A89A6A" wp14:editId="7B100F86">
            <wp:simplePos x="0" y="0"/>
            <wp:positionH relativeFrom="margin">
              <wp:posOffset>-599846</wp:posOffset>
            </wp:positionH>
            <wp:positionV relativeFrom="page">
              <wp:posOffset>7315</wp:posOffset>
            </wp:positionV>
            <wp:extent cx="7050024" cy="10058400"/>
            <wp:effectExtent l="0" t="0" r="0" b="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44D59" w14:textId="0D9E4670" w:rsidR="00E6436C" w:rsidRDefault="00E6436C" w:rsidP="0055265A"/>
    <w:p w14:paraId="795F248C" w14:textId="00902A57" w:rsidR="00E6436C" w:rsidRDefault="00E6436C" w:rsidP="0055265A"/>
    <w:p w14:paraId="35B4EAB4" w14:textId="0E10367E" w:rsidR="000C6C61" w:rsidRDefault="000C6C61" w:rsidP="0055265A"/>
    <w:p w14:paraId="1F0733B3" w14:textId="72572F25" w:rsidR="000C6C61" w:rsidRDefault="000C6C61">
      <w:r>
        <w:br w:type="page"/>
      </w:r>
    </w:p>
    <w:p w14:paraId="15B88579" w14:textId="62E51D24" w:rsidR="000C6C61" w:rsidRDefault="000C6C61" w:rsidP="0055265A"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0A9BD209" wp14:editId="5FABDC23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6C61" w:rsidSect="00B11549">
      <w:pgSz w:w="12240" w:h="15840" w:code="1"/>
      <w:pgMar w:top="1440" w:right="1440" w:bottom="1440" w:left="1440" w:header="446" w:footer="4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9B72" w14:textId="77777777" w:rsidR="00C04AF3" w:rsidRDefault="00C04AF3">
      <w:r>
        <w:separator/>
      </w:r>
    </w:p>
  </w:endnote>
  <w:endnote w:type="continuationSeparator" w:id="0">
    <w:p w14:paraId="302491AA" w14:textId="77777777" w:rsidR="00C04AF3" w:rsidRDefault="00C04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7F2E" w14:textId="77777777" w:rsidR="00C04AF3" w:rsidRDefault="00C04AF3">
      <w:r>
        <w:separator/>
      </w:r>
    </w:p>
  </w:footnote>
  <w:footnote w:type="continuationSeparator" w:id="0">
    <w:p w14:paraId="3F670D11" w14:textId="77777777" w:rsidR="00C04AF3" w:rsidRDefault="00C04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40B6"/>
    <w:multiLevelType w:val="hybridMultilevel"/>
    <w:tmpl w:val="7EC497A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2724"/>
    <w:multiLevelType w:val="hybridMultilevel"/>
    <w:tmpl w:val="65F6F6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D1E82"/>
    <w:multiLevelType w:val="hybridMultilevel"/>
    <w:tmpl w:val="F18E5C3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6022A"/>
    <w:multiLevelType w:val="hybridMultilevel"/>
    <w:tmpl w:val="12E682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9610E"/>
    <w:multiLevelType w:val="hybridMultilevel"/>
    <w:tmpl w:val="F246F6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0BCA"/>
    <w:rsid w:val="00021E06"/>
    <w:rsid w:val="000350B1"/>
    <w:rsid w:val="000363E4"/>
    <w:rsid w:val="00041E0F"/>
    <w:rsid w:val="00051D84"/>
    <w:rsid w:val="00052AE6"/>
    <w:rsid w:val="000541A3"/>
    <w:rsid w:val="00056010"/>
    <w:rsid w:val="000571A8"/>
    <w:rsid w:val="000602D4"/>
    <w:rsid w:val="00060439"/>
    <w:rsid w:val="00064C56"/>
    <w:rsid w:val="00065802"/>
    <w:rsid w:val="00066825"/>
    <w:rsid w:val="00073C83"/>
    <w:rsid w:val="000746B7"/>
    <w:rsid w:val="0008348E"/>
    <w:rsid w:val="00083D80"/>
    <w:rsid w:val="00085A43"/>
    <w:rsid w:val="00087C1E"/>
    <w:rsid w:val="0009450F"/>
    <w:rsid w:val="000A05DF"/>
    <w:rsid w:val="000A3702"/>
    <w:rsid w:val="000A3889"/>
    <w:rsid w:val="000A4FCF"/>
    <w:rsid w:val="000A5C0A"/>
    <w:rsid w:val="000A6479"/>
    <w:rsid w:val="000B11E6"/>
    <w:rsid w:val="000B29BC"/>
    <w:rsid w:val="000B5A62"/>
    <w:rsid w:val="000C01CB"/>
    <w:rsid w:val="000C1422"/>
    <w:rsid w:val="000C329C"/>
    <w:rsid w:val="000C32C9"/>
    <w:rsid w:val="000C407C"/>
    <w:rsid w:val="000C5A25"/>
    <w:rsid w:val="000C6C61"/>
    <w:rsid w:val="000C78AC"/>
    <w:rsid w:val="000D50A0"/>
    <w:rsid w:val="000E68F5"/>
    <w:rsid w:val="000F47B7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2F9D"/>
    <w:rsid w:val="00123B61"/>
    <w:rsid w:val="001247B3"/>
    <w:rsid w:val="00133AF1"/>
    <w:rsid w:val="00137E99"/>
    <w:rsid w:val="001402FA"/>
    <w:rsid w:val="00144F23"/>
    <w:rsid w:val="00147B3F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A04"/>
    <w:rsid w:val="00172BA3"/>
    <w:rsid w:val="00176139"/>
    <w:rsid w:val="0017749A"/>
    <w:rsid w:val="00181C56"/>
    <w:rsid w:val="00182EB6"/>
    <w:rsid w:val="00183EC9"/>
    <w:rsid w:val="0019329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33D4"/>
    <w:rsid w:val="001D5329"/>
    <w:rsid w:val="001D7DB9"/>
    <w:rsid w:val="001E0ACB"/>
    <w:rsid w:val="001E1877"/>
    <w:rsid w:val="001E37DB"/>
    <w:rsid w:val="001E4395"/>
    <w:rsid w:val="001E4ADE"/>
    <w:rsid w:val="001E4C89"/>
    <w:rsid w:val="001E67DA"/>
    <w:rsid w:val="001F1076"/>
    <w:rsid w:val="001F33ED"/>
    <w:rsid w:val="001F5B25"/>
    <w:rsid w:val="00200BB6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7215"/>
    <w:rsid w:val="00232DCA"/>
    <w:rsid w:val="002357E7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A73BC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2971"/>
    <w:rsid w:val="0032518F"/>
    <w:rsid w:val="003252EE"/>
    <w:rsid w:val="003255D4"/>
    <w:rsid w:val="00327BF1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0D3A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1F6A"/>
    <w:rsid w:val="003E019A"/>
    <w:rsid w:val="003E0B15"/>
    <w:rsid w:val="003E0C35"/>
    <w:rsid w:val="003E17AD"/>
    <w:rsid w:val="003E329D"/>
    <w:rsid w:val="003E3524"/>
    <w:rsid w:val="003E6D15"/>
    <w:rsid w:val="003F05B5"/>
    <w:rsid w:val="003F0CB4"/>
    <w:rsid w:val="003F3CE2"/>
    <w:rsid w:val="003F3E32"/>
    <w:rsid w:val="003F5E74"/>
    <w:rsid w:val="003F61B2"/>
    <w:rsid w:val="004023FA"/>
    <w:rsid w:val="004048AB"/>
    <w:rsid w:val="00411231"/>
    <w:rsid w:val="00413EBA"/>
    <w:rsid w:val="00415A74"/>
    <w:rsid w:val="004201FC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37AFA"/>
    <w:rsid w:val="00441FEC"/>
    <w:rsid w:val="00443E42"/>
    <w:rsid w:val="0044488F"/>
    <w:rsid w:val="0044596B"/>
    <w:rsid w:val="00450720"/>
    <w:rsid w:val="0045321E"/>
    <w:rsid w:val="00461E70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A6113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05ED0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77C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5DB4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2AED"/>
    <w:rsid w:val="005B34DB"/>
    <w:rsid w:val="005B3788"/>
    <w:rsid w:val="005B6D27"/>
    <w:rsid w:val="005C2C3C"/>
    <w:rsid w:val="005C336B"/>
    <w:rsid w:val="005C3AE5"/>
    <w:rsid w:val="005D0086"/>
    <w:rsid w:val="005D139F"/>
    <w:rsid w:val="005D1D52"/>
    <w:rsid w:val="005D7A86"/>
    <w:rsid w:val="005E4184"/>
    <w:rsid w:val="005E4352"/>
    <w:rsid w:val="005E57F4"/>
    <w:rsid w:val="005E5F00"/>
    <w:rsid w:val="005E655C"/>
    <w:rsid w:val="005E66A9"/>
    <w:rsid w:val="005E6B14"/>
    <w:rsid w:val="005E75E2"/>
    <w:rsid w:val="005F0AD8"/>
    <w:rsid w:val="005F222D"/>
    <w:rsid w:val="005F2F53"/>
    <w:rsid w:val="005F34BF"/>
    <w:rsid w:val="005F62CE"/>
    <w:rsid w:val="00600517"/>
    <w:rsid w:val="006009E3"/>
    <w:rsid w:val="006027E1"/>
    <w:rsid w:val="00603C65"/>
    <w:rsid w:val="00605694"/>
    <w:rsid w:val="006058AA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00E3"/>
    <w:rsid w:val="00636996"/>
    <w:rsid w:val="00644617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5970"/>
    <w:rsid w:val="00690465"/>
    <w:rsid w:val="00694416"/>
    <w:rsid w:val="0069588F"/>
    <w:rsid w:val="006A0A41"/>
    <w:rsid w:val="006A1D5B"/>
    <w:rsid w:val="006B2348"/>
    <w:rsid w:val="006B3564"/>
    <w:rsid w:val="006B3C29"/>
    <w:rsid w:val="006B642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B15"/>
    <w:rsid w:val="00755E0A"/>
    <w:rsid w:val="0075609A"/>
    <w:rsid w:val="00760870"/>
    <w:rsid w:val="00761048"/>
    <w:rsid w:val="00774486"/>
    <w:rsid w:val="00775B1B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203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042C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055D"/>
    <w:rsid w:val="00861692"/>
    <w:rsid w:val="0086641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4C1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26DDC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67AE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6C44"/>
    <w:rsid w:val="009C0313"/>
    <w:rsid w:val="009C1B6A"/>
    <w:rsid w:val="009D0EE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2483B"/>
    <w:rsid w:val="00A26B4C"/>
    <w:rsid w:val="00A33CB4"/>
    <w:rsid w:val="00A344ED"/>
    <w:rsid w:val="00A3777D"/>
    <w:rsid w:val="00A37E45"/>
    <w:rsid w:val="00A40A94"/>
    <w:rsid w:val="00A4160F"/>
    <w:rsid w:val="00A43407"/>
    <w:rsid w:val="00A456FD"/>
    <w:rsid w:val="00A45C3F"/>
    <w:rsid w:val="00A47083"/>
    <w:rsid w:val="00A47428"/>
    <w:rsid w:val="00A47EEA"/>
    <w:rsid w:val="00A5046D"/>
    <w:rsid w:val="00A514B4"/>
    <w:rsid w:val="00A53DEF"/>
    <w:rsid w:val="00A55148"/>
    <w:rsid w:val="00A55FC1"/>
    <w:rsid w:val="00A60303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97E04"/>
    <w:rsid w:val="00AA0ACC"/>
    <w:rsid w:val="00AA38EB"/>
    <w:rsid w:val="00AA4660"/>
    <w:rsid w:val="00AA4FC0"/>
    <w:rsid w:val="00AA65B8"/>
    <w:rsid w:val="00AB103A"/>
    <w:rsid w:val="00AB286E"/>
    <w:rsid w:val="00AB2A8B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1549"/>
    <w:rsid w:val="00B1584E"/>
    <w:rsid w:val="00B15EA3"/>
    <w:rsid w:val="00B20EBE"/>
    <w:rsid w:val="00B245B7"/>
    <w:rsid w:val="00B267CE"/>
    <w:rsid w:val="00B26907"/>
    <w:rsid w:val="00B27411"/>
    <w:rsid w:val="00B27927"/>
    <w:rsid w:val="00B3038B"/>
    <w:rsid w:val="00B33A58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678F5"/>
    <w:rsid w:val="00B7127E"/>
    <w:rsid w:val="00B76015"/>
    <w:rsid w:val="00B83704"/>
    <w:rsid w:val="00B84F13"/>
    <w:rsid w:val="00B852D6"/>
    <w:rsid w:val="00B8541A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4AF3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3BC8"/>
    <w:rsid w:val="00CA4667"/>
    <w:rsid w:val="00CA7826"/>
    <w:rsid w:val="00CB0EBE"/>
    <w:rsid w:val="00CB3055"/>
    <w:rsid w:val="00CB321F"/>
    <w:rsid w:val="00CB4DF9"/>
    <w:rsid w:val="00CB587A"/>
    <w:rsid w:val="00CC3F24"/>
    <w:rsid w:val="00CC4EF5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0D51"/>
    <w:rsid w:val="00D0709E"/>
    <w:rsid w:val="00D07F9F"/>
    <w:rsid w:val="00D104A5"/>
    <w:rsid w:val="00D112AC"/>
    <w:rsid w:val="00D136B9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52DDF"/>
    <w:rsid w:val="00D63374"/>
    <w:rsid w:val="00D635FF"/>
    <w:rsid w:val="00D64D9B"/>
    <w:rsid w:val="00D67565"/>
    <w:rsid w:val="00D74866"/>
    <w:rsid w:val="00D7486D"/>
    <w:rsid w:val="00D8021D"/>
    <w:rsid w:val="00D8253A"/>
    <w:rsid w:val="00D82832"/>
    <w:rsid w:val="00D85E4D"/>
    <w:rsid w:val="00D86F5A"/>
    <w:rsid w:val="00D9133D"/>
    <w:rsid w:val="00D94DC6"/>
    <w:rsid w:val="00D96955"/>
    <w:rsid w:val="00DA066A"/>
    <w:rsid w:val="00DA0F7A"/>
    <w:rsid w:val="00DA2118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2DAE"/>
    <w:rsid w:val="00DF4EDB"/>
    <w:rsid w:val="00DF6031"/>
    <w:rsid w:val="00E00522"/>
    <w:rsid w:val="00E02EDA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436C"/>
    <w:rsid w:val="00E675C2"/>
    <w:rsid w:val="00E720C1"/>
    <w:rsid w:val="00E723CC"/>
    <w:rsid w:val="00E72ED8"/>
    <w:rsid w:val="00E75DEC"/>
    <w:rsid w:val="00E77EF9"/>
    <w:rsid w:val="00E8240A"/>
    <w:rsid w:val="00E84056"/>
    <w:rsid w:val="00E85DF8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D0AB3"/>
    <w:rsid w:val="00ED73E4"/>
    <w:rsid w:val="00EE1247"/>
    <w:rsid w:val="00EE7EA4"/>
    <w:rsid w:val="00EF0128"/>
    <w:rsid w:val="00EF244B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67D"/>
    <w:rsid w:val="00F378D2"/>
    <w:rsid w:val="00F46482"/>
    <w:rsid w:val="00F50C64"/>
    <w:rsid w:val="00F51DAE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1A33"/>
    <w:rsid w:val="00FA641C"/>
    <w:rsid w:val="00FA67B8"/>
    <w:rsid w:val="00FB05BE"/>
    <w:rsid w:val="00FB1BD2"/>
    <w:rsid w:val="00FB27BE"/>
    <w:rsid w:val="00FB62BF"/>
    <w:rsid w:val="00FC161C"/>
    <w:rsid w:val="00FC4514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64F6CED6"/>
  <w15:docId w15:val="{D720423C-BA8A-4321-90E3-A4193F32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77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51DA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D0EE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D0E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0EE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0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0EE5"/>
    <w:rPr>
      <w:b/>
      <w:bCs/>
    </w:rPr>
  </w:style>
  <w:style w:type="character" w:customStyle="1" w:styleId="xdtextbox1">
    <w:name w:val="xdtextbox1"/>
    <w:basedOn w:val="DefaultParagraphFont"/>
    <w:rsid w:val="00147B3F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D3CD91D6EDE5428E42523CE067D292" ma:contentTypeVersion="15" ma:contentTypeDescription="Create a new document." ma:contentTypeScope="" ma:versionID="a6745ba6b83fd8381fa4abb0eff30d32">
  <xsd:schema xmlns:xsd="http://www.w3.org/2001/XMLSchema" xmlns:xs="http://www.w3.org/2001/XMLSchema" xmlns:p="http://schemas.microsoft.com/office/2006/metadata/properties" xmlns:ns1="http://schemas.microsoft.com/sharepoint/v3" xmlns:ns3="797c249f-1e75-4c23-807e-26cd171fdf57" xmlns:ns4="a26aadf7-899d-482a-ac8f-818e45553650" targetNamespace="http://schemas.microsoft.com/office/2006/metadata/properties" ma:root="true" ma:fieldsID="397a07b65ff9b0599286a252aeb37dff" ns1:_="" ns3:_="" ns4:_="">
    <xsd:import namespace="http://schemas.microsoft.com/sharepoint/v3"/>
    <xsd:import namespace="797c249f-1e75-4c23-807e-26cd171fdf57"/>
    <xsd:import namespace="a26aadf7-899d-482a-ac8f-818e4555365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c249f-1e75-4c23-807e-26cd171fdf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aadf7-899d-482a-ac8f-818e455536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2B14F-01D3-4BAA-A2C6-27A31141CA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66C5D0-DDEA-487C-BCB7-86781CF665E1}">
  <ds:schemaRefs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a26aadf7-899d-482a-ac8f-818e45553650"/>
    <ds:schemaRef ds:uri="797c249f-1e75-4c23-807e-26cd171fdf57"/>
  </ds:schemaRefs>
</ds:datastoreItem>
</file>

<file path=customXml/itemProps4.xml><?xml version="1.0" encoding="utf-8"?>
<ds:datastoreItem xmlns:ds="http://schemas.openxmlformats.org/officeDocument/2006/customXml" ds:itemID="{85ECF9D2-E9F4-4D7C-B33F-80D133132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97c249f-1e75-4c23-807e-26cd171fdf57"/>
    <ds:schemaRef ds:uri="a26aadf7-899d-482a-ac8f-818e45553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2</TotalTime>
  <Pages>5</Pages>
  <Words>230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Christine Domino</cp:lastModifiedBy>
  <cp:revision>3</cp:revision>
  <cp:lastPrinted>2011-04-28T18:26:00Z</cp:lastPrinted>
  <dcterms:created xsi:type="dcterms:W3CDTF">2022-08-12T17:11:00Z</dcterms:created>
  <dcterms:modified xsi:type="dcterms:W3CDTF">2022-08-12T17:12:00Z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0x0101000CD3CD91D6EDE5428E42523CE067D292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