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B8CA7" w14:textId="5FB77714" w:rsidR="00AA65B8" w:rsidRDefault="004F2CDC" w:rsidP="00AA65B8">
      <w:bookmarkStart w:id="0" w:name="_Hlk47443853"/>
      <w:r>
        <w:rPr>
          <w:noProof/>
        </w:rPr>
        <w:drawing>
          <wp:anchor distT="0" distB="0" distL="114300" distR="114300" simplePos="0" relativeHeight="251658240" behindDoc="0" locked="0" layoutInCell="1" allowOverlap="1" wp14:anchorId="1C6027F7" wp14:editId="79C33850">
            <wp:simplePos x="0" y="0"/>
            <wp:positionH relativeFrom="column">
              <wp:posOffset>-448310</wp:posOffset>
            </wp:positionH>
            <wp:positionV relativeFrom="paragraph">
              <wp:posOffset>9525</wp:posOffset>
            </wp:positionV>
            <wp:extent cx="1762125" cy="467360"/>
            <wp:effectExtent l="0" t="0" r="9525" b="8890"/>
            <wp:wrapThrough wrapText="bothSides">
              <wp:wrapPolygon edited="0">
                <wp:start x="0" y="0"/>
                <wp:lineTo x="0" y="21130"/>
                <wp:lineTo x="21483" y="21130"/>
                <wp:lineTo x="2148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5B8">
        <w:tab/>
      </w:r>
    </w:p>
    <w:p w14:paraId="64F6CED7" w14:textId="02F5679E" w:rsidR="00C86C41" w:rsidRDefault="00C86C41" w:rsidP="00790138"/>
    <w:p w14:paraId="1B94C535" w14:textId="499C4C2E" w:rsidR="005C5EB5" w:rsidRDefault="005C5EB5" w:rsidP="00790138"/>
    <w:p w14:paraId="0C236558" w14:textId="77777777" w:rsidR="00FA1C05" w:rsidRDefault="00FA1C05" w:rsidP="00790138"/>
    <w:p w14:paraId="63302ACC" w14:textId="77777777" w:rsidR="00D00D51" w:rsidRDefault="00D00D51" w:rsidP="00D00D51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</w:p>
    <w:p w14:paraId="64F6CEDC" w14:textId="77777777" w:rsidR="0055265A" w:rsidRDefault="0055265A" w:rsidP="0055265A"/>
    <w:p w14:paraId="78EFF579" w14:textId="38ACA6C0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 w:rsidR="00546880">
        <w:rPr>
          <w:rFonts w:ascii="Times New Roman" w:hAnsi="Times New Roman"/>
          <w:sz w:val="24"/>
          <w:szCs w:val="24"/>
        </w:rPr>
      </w:r>
      <w:r w:rsidR="00546880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3439DF01" w14:textId="41A93D16" w:rsidR="00D00D51" w:rsidRDefault="00575289" w:rsidP="00D00D51">
      <w:r>
        <w:fldChar w:fldCharType="begin">
          <w:ffData>
            <w:name w:val="Text4"/>
            <w:enabled/>
            <w:calcOnExit w:val="0"/>
            <w:textInput>
              <w:default w:val="&lt;Member&gt;"/>
            </w:textInput>
          </w:ffData>
        </w:fldChar>
      </w:r>
      <w:r>
        <w:instrText xml:space="preserve"> </w:instrText>
      </w:r>
      <w:bookmarkStart w:id="2" w:name="Text4"/>
      <w:r>
        <w:instrText xml:space="preserve">FORMTEXT </w:instrText>
      </w:r>
      <w:r>
        <w:fldChar w:fldCharType="separate"/>
      </w:r>
      <w:r>
        <w:rPr>
          <w:noProof/>
        </w:rPr>
        <w:t>&lt;Member&gt;</w:t>
      </w:r>
      <w:r>
        <w:fldChar w:fldCharType="end"/>
      </w:r>
      <w:bookmarkEnd w:id="2"/>
    </w:p>
    <w:p w14:paraId="2B2CF412" w14:textId="77777777" w:rsidR="00D00D51" w:rsidRDefault="00D00D51" w:rsidP="00D00D51">
      <w:r>
        <w:fldChar w:fldCharType="begin">
          <w:ffData>
            <w:name w:val="Text5"/>
            <w:enabled/>
            <w:calcOnExit w:val="0"/>
            <w:textInput>
              <w:default w:val="&lt;Street Address or PO Box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&lt;Street Address or PO Box&gt;</w:t>
      </w:r>
      <w:r>
        <w:fldChar w:fldCharType="end"/>
      </w:r>
    </w:p>
    <w:p w14:paraId="769C0DAF" w14:textId="196DBB51" w:rsidR="00D00D51" w:rsidRDefault="00575289" w:rsidP="00D00D51">
      <w:r>
        <w:fldChar w:fldCharType="begin">
          <w:ffData>
            <w:name w:val="Text6"/>
            <w:enabled/>
            <w:calcOnExit w:val="0"/>
            <w:textInput>
              <w:default w:val="&lt;City, State Zip&gt;"/>
            </w:textInput>
          </w:ffData>
        </w:fldChar>
      </w:r>
      <w:r>
        <w:instrText xml:space="preserve"> </w:instrText>
      </w:r>
      <w:bookmarkStart w:id="3" w:name="Text6"/>
      <w:r>
        <w:instrText xml:space="preserve">FORMTEXT </w:instrText>
      </w:r>
      <w:r>
        <w:fldChar w:fldCharType="separate"/>
      </w:r>
      <w:r>
        <w:rPr>
          <w:noProof/>
        </w:rPr>
        <w:t>&lt;City, State Zip&gt;</w:t>
      </w:r>
      <w:r>
        <w:fldChar w:fldCharType="end"/>
      </w:r>
      <w:bookmarkEnd w:id="3"/>
    </w:p>
    <w:p w14:paraId="62653C77" w14:textId="29D5E9BC" w:rsidR="00FA1A33" w:rsidRDefault="00FA1A33" w:rsidP="00FA1A33"/>
    <w:p w14:paraId="4B2F790F" w14:textId="77777777" w:rsidR="006A0A41" w:rsidRDefault="006A0A41" w:rsidP="0055265A"/>
    <w:p w14:paraId="774420F1" w14:textId="77777777" w:rsidR="006A0A41" w:rsidRDefault="006A0A41" w:rsidP="0055265A"/>
    <w:p w14:paraId="64F6CEE1" w14:textId="0125E07E" w:rsidR="0055265A" w:rsidRPr="00840EDC" w:rsidRDefault="0055265A" w:rsidP="0055265A">
      <w:pPr>
        <w:ind w:right="548"/>
      </w:pPr>
      <w:r w:rsidRPr="00840EDC">
        <w:t>Dear</w:t>
      </w:r>
      <w:r w:rsidR="006A0A41">
        <w:t xml:space="preserve"> </w:t>
      </w:r>
      <w:r w:rsidR="00926DDC">
        <w:fldChar w:fldCharType="begin">
          <w:ffData>
            <w:name w:val="Text7"/>
            <w:enabled/>
            <w:calcOnExit w:val="0"/>
            <w:textInput>
              <w:default w:val="&lt;Member&gt;"/>
            </w:textInput>
          </w:ffData>
        </w:fldChar>
      </w:r>
      <w:bookmarkStart w:id="4" w:name="Text7"/>
      <w:r w:rsidR="00926DDC">
        <w:instrText xml:space="preserve"> FORMTEXT </w:instrText>
      </w:r>
      <w:r w:rsidR="00926DDC">
        <w:fldChar w:fldCharType="separate"/>
      </w:r>
      <w:r w:rsidR="00926DDC">
        <w:rPr>
          <w:noProof/>
        </w:rPr>
        <w:t>&lt;Member&gt;</w:t>
      </w:r>
      <w:r w:rsidR="00926DDC">
        <w:fldChar w:fldCharType="end"/>
      </w:r>
      <w:bookmarkEnd w:id="4"/>
      <w:r w:rsidRPr="00840EDC">
        <w:t>:</w:t>
      </w:r>
    </w:p>
    <w:p w14:paraId="64F6CEE2" w14:textId="77777777" w:rsidR="0055265A" w:rsidRPr="00840EDC" w:rsidRDefault="0055265A" w:rsidP="000A4FCF">
      <w:pPr>
        <w:ind w:right="548"/>
      </w:pPr>
    </w:p>
    <w:p w14:paraId="0BE360CE" w14:textId="27809391" w:rsidR="00575289" w:rsidRDefault="00575289" w:rsidP="00D00D51">
      <w:r>
        <w:t xml:space="preserve">Thank you for being </w:t>
      </w:r>
      <w:r w:rsidR="00630900">
        <w:t xml:space="preserve">a member of </w:t>
      </w:r>
      <w:r w:rsidR="004740F4">
        <w:t>&lt;</w:t>
      </w:r>
      <w:r w:rsidR="00630900">
        <w:t>UCare’s Institutional Special Needs Plan (ISNP)</w:t>
      </w:r>
      <w:r w:rsidR="004740F4">
        <w:t>&gt;</w:t>
      </w:r>
      <w:r>
        <w:t xml:space="preserve">. My name is </w:t>
      </w:r>
      <w:r>
        <w:fldChar w:fldCharType="begin">
          <w:ffData>
            <w:name w:val=""/>
            <w:enabled/>
            <w:calcOnExit w:val="0"/>
            <w:textInput>
              <w:default w:val="&lt;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&lt;Name&gt;</w:t>
      </w:r>
      <w:r>
        <w:fldChar w:fldCharType="end"/>
      </w:r>
      <w:r>
        <w:t xml:space="preserve">. </w:t>
      </w:r>
      <w:r w:rsidR="00D53031">
        <w:t xml:space="preserve">As of </w:t>
      </w:r>
      <w:r w:rsidR="00D53031"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 w:rsidR="00D53031">
        <w:instrText xml:space="preserve"> FORMTEXT </w:instrText>
      </w:r>
      <w:r w:rsidR="00D53031">
        <w:fldChar w:fldCharType="separate"/>
      </w:r>
      <w:r w:rsidR="00D53031">
        <w:rPr>
          <w:noProof/>
        </w:rPr>
        <w:t>&lt;Date&gt;</w:t>
      </w:r>
      <w:r w:rsidR="00D53031">
        <w:fldChar w:fldCharType="end"/>
      </w:r>
      <w:r w:rsidR="00D53031">
        <w:t xml:space="preserve">, </w:t>
      </w:r>
      <w:r>
        <w:t xml:space="preserve">I’m </w:t>
      </w:r>
      <w:r w:rsidR="00630900">
        <w:t>your new</w:t>
      </w:r>
      <w:r w:rsidR="0006366E">
        <w:t xml:space="preserve"> Care Coordinator.</w:t>
      </w:r>
      <w:r w:rsidR="00630900">
        <w:t xml:space="preserve"> </w:t>
      </w:r>
    </w:p>
    <w:p w14:paraId="463E4A61" w14:textId="77777777" w:rsidR="00575289" w:rsidRDefault="00575289" w:rsidP="00D00D51"/>
    <w:p w14:paraId="6EBB80E4" w14:textId="3601BA1D" w:rsidR="00575289" w:rsidRDefault="00575289" w:rsidP="00D00D51">
      <w:r>
        <w:t>We offer you a</w:t>
      </w:r>
      <w:r w:rsidR="0006366E">
        <w:t xml:space="preserve"> Care Coordinator</w:t>
      </w:r>
      <w:r>
        <w:t xml:space="preserve"> with your plan coverage. I’m </w:t>
      </w:r>
      <w:r w:rsidR="003711A1">
        <w:t xml:space="preserve">an </w:t>
      </w:r>
      <w:r>
        <w:t>important</w:t>
      </w:r>
      <w:r w:rsidR="003711A1">
        <w:t xml:space="preserve"> part of your health care team. </w:t>
      </w:r>
      <w:r>
        <w:t>I’ll call</w:t>
      </w:r>
      <w:r w:rsidR="00630900">
        <w:t xml:space="preserve"> you soon to</w:t>
      </w:r>
      <w:r>
        <w:t>:</w:t>
      </w:r>
    </w:p>
    <w:p w14:paraId="0F9CED64" w14:textId="1936FF7B" w:rsidR="00575289" w:rsidRDefault="00575289" w:rsidP="00575289">
      <w:pPr>
        <w:pStyle w:val="ListParagraph"/>
        <w:numPr>
          <w:ilvl w:val="0"/>
          <w:numId w:val="1"/>
        </w:numPr>
      </w:pPr>
      <w:r>
        <w:t>S</w:t>
      </w:r>
      <w:r w:rsidR="00630900">
        <w:t xml:space="preserve">ee how </w:t>
      </w:r>
      <w:r>
        <w:t xml:space="preserve">you’re </w:t>
      </w:r>
      <w:r w:rsidR="00630900">
        <w:t xml:space="preserve">doing </w:t>
      </w:r>
    </w:p>
    <w:p w14:paraId="1ECD03B0" w14:textId="03675CFF" w:rsidR="006B6424" w:rsidRDefault="00575289" w:rsidP="004A149D">
      <w:pPr>
        <w:pStyle w:val="ListParagraph"/>
        <w:numPr>
          <w:ilvl w:val="0"/>
          <w:numId w:val="1"/>
        </w:numPr>
      </w:pPr>
      <w:r>
        <w:t xml:space="preserve">Talk about </w:t>
      </w:r>
      <w:r w:rsidR="00630900">
        <w:t>your needs</w:t>
      </w:r>
      <w:r w:rsidR="0019329A">
        <w:t xml:space="preserve">  </w:t>
      </w:r>
    </w:p>
    <w:p w14:paraId="26CDAD18" w14:textId="4FA8E0B6" w:rsidR="0019329A" w:rsidRDefault="0019329A" w:rsidP="0019329A">
      <w:pPr>
        <w:ind w:right="548"/>
      </w:pPr>
    </w:p>
    <w:p w14:paraId="1CC196F6" w14:textId="07C0B459" w:rsidR="00575289" w:rsidRPr="004A149D" w:rsidRDefault="00575289" w:rsidP="0019329A">
      <w:pPr>
        <w:ind w:right="548"/>
        <w:rPr>
          <w:b/>
          <w:bCs/>
          <w:sz w:val="28"/>
          <w:szCs w:val="28"/>
        </w:rPr>
      </w:pPr>
      <w:r w:rsidRPr="004A149D">
        <w:rPr>
          <w:b/>
          <w:bCs/>
          <w:sz w:val="28"/>
          <w:szCs w:val="28"/>
        </w:rPr>
        <w:t>Questions?</w:t>
      </w:r>
    </w:p>
    <w:p w14:paraId="7147C51A" w14:textId="57A68A52" w:rsidR="00A60303" w:rsidRDefault="0086055D" w:rsidP="00A60303">
      <w:r>
        <w:t>If you have questions</w:t>
      </w:r>
      <w:r w:rsidR="0019329A">
        <w:t xml:space="preserve"> </w:t>
      </w:r>
      <w:r w:rsidR="004740F4">
        <w:t>about</w:t>
      </w:r>
      <w:r w:rsidR="0019329A">
        <w:t xml:space="preserve"> this change, or </w:t>
      </w:r>
      <w:r w:rsidR="004740F4">
        <w:t>your</w:t>
      </w:r>
      <w:r w:rsidR="0019329A">
        <w:t xml:space="preserve"> needs, call </w:t>
      </w:r>
      <w:r w:rsidR="00630900">
        <w:t xml:space="preserve">me at </w:t>
      </w:r>
      <w:r w:rsidR="00630900">
        <w:fldChar w:fldCharType="begin">
          <w:ffData>
            <w:name w:val=""/>
            <w:enabled/>
            <w:calcOnExit w:val="0"/>
            <w:textInput>
              <w:default w:val="&lt;Phone&gt;"/>
            </w:textInput>
          </w:ffData>
        </w:fldChar>
      </w:r>
      <w:r w:rsidR="00630900">
        <w:instrText xml:space="preserve"> FORMTEXT </w:instrText>
      </w:r>
      <w:r w:rsidR="00630900">
        <w:fldChar w:fldCharType="separate"/>
      </w:r>
      <w:r w:rsidR="00630900">
        <w:rPr>
          <w:noProof/>
        </w:rPr>
        <w:t>&lt;Phone&gt;</w:t>
      </w:r>
      <w:r w:rsidR="00630900">
        <w:fldChar w:fldCharType="end"/>
      </w:r>
      <w:r w:rsidR="004740F4">
        <w:t xml:space="preserve">. </w:t>
      </w:r>
      <w:r w:rsidR="00D666DB">
        <w:t xml:space="preserve">I’m here from </w:t>
      </w:r>
      <w:r w:rsidR="00D666DB">
        <w:fldChar w:fldCharType="begin">
          <w:ffData>
            <w:name w:val=""/>
            <w:enabled/>
            <w:calcOnExit w:val="0"/>
            <w:textInput>
              <w:default w:val="&lt;Operating Hours&gt;"/>
            </w:textInput>
          </w:ffData>
        </w:fldChar>
      </w:r>
      <w:r w:rsidR="00D666DB">
        <w:instrText xml:space="preserve"> FORMTEXT </w:instrText>
      </w:r>
      <w:r w:rsidR="00D666DB">
        <w:fldChar w:fldCharType="separate"/>
      </w:r>
      <w:r w:rsidR="00D666DB">
        <w:rPr>
          <w:noProof/>
        </w:rPr>
        <w:t>&lt;Operating Hours&gt;</w:t>
      </w:r>
      <w:r w:rsidR="00D666DB">
        <w:fldChar w:fldCharType="end"/>
      </w:r>
      <w:r w:rsidR="00D666DB">
        <w:t>.</w:t>
      </w:r>
      <w:r w:rsidR="004740F4">
        <w:t xml:space="preserve">You can also </w:t>
      </w:r>
      <w:r w:rsidR="0019329A">
        <w:t>email me</w:t>
      </w:r>
      <w:r w:rsidR="00630900">
        <w:t xml:space="preserve"> at </w:t>
      </w:r>
      <w:r w:rsidR="00630900">
        <w:fldChar w:fldCharType="begin">
          <w:ffData>
            <w:name w:val=""/>
            <w:enabled/>
            <w:calcOnExit w:val="0"/>
            <w:textInput>
              <w:default w:val="&lt;Email&gt;"/>
            </w:textInput>
          </w:ffData>
        </w:fldChar>
      </w:r>
      <w:r w:rsidR="00630900">
        <w:instrText xml:space="preserve"> FORMTEXT </w:instrText>
      </w:r>
      <w:r w:rsidR="00630900">
        <w:fldChar w:fldCharType="separate"/>
      </w:r>
      <w:r w:rsidR="00630900">
        <w:rPr>
          <w:noProof/>
        </w:rPr>
        <w:t>&lt;Email&gt;</w:t>
      </w:r>
      <w:r w:rsidR="00630900">
        <w:fldChar w:fldCharType="end"/>
      </w:r>
      <w:r w:rsidR="0019329A">
        <w:t xml:space="preserve">. </w:t>
      </w:r>
      <w:r w:rsidR="00A60303">
        <w:t xml:space="preserve">If you </w:t>
      </w:r>
      <w:r w:rsidR="004740F4">
        <w:t>get</w:t>
      </w:r>
      <w:r w:rsidR="00A60303">
        <w:t xml:space="preserve"> my voicemail, leave </w:t>
      </w:r>
      <w:r w:rsidR="004740F4">
        <w:t xml:space="preserve">me </w:t>
      </w:r>
      <w:r w:rsidR="00A60303">
        <w:t>a message and your phone number</w:t>
      </w:r>
      <w:r w:rsidR="004740F4">
        <w:t xml:space="preserve">. </w:t>
      </w:r>
      <w:r w:rsidR="00A60303">
        <w:t xml:space="preserve">I’ll </w:t>
      </w:r>
      <w:r w:rsidR="004740F4">
        <w:t>call you back</w:t>
      </w:r>
      <w:r w:rsidR="00A60303">
        <w:t xml:space="preserve">. If </w:t>
      </w:r>
      <w:r w:rsidR="004740F4">
        <w:t>you’re</w:t>
      </w:r>
      <w:r w:rsidR="00A60303">
        <w:t xml:space="preserve"> hearing impaired, call the </w:t>
      </w:r>
      <w:r w:rsidR="004740F4">
        <w:t>&lt;</w:t>
      </w:r>
      <w:r w:rsidR="00A60303">
        <w:t>Minnesota Relay</w:t>
      </w:r>
      <w:r w:rsidR="004740F4">
        <w:t>&gt;</w:t>
      </w:r>
      <w:r w:rsidR="00A60303">
        <w:t xml:space="preserve"> at </w:t>
      </w:r>
      <w:r w:rsidR="004740F4">
        <w:t>&lt;</w:t>
      </w:r>
      <w:r w:rsidR="00A60303">
        <w:t>711</w:t>
      </w:r>
      <w:r w:rsidR="004740F4">
        <w:t>&gt;</w:t>
      </w:r>
      <w:r w:rsidR="00A60303">
        <w:t xml:space="preserve"> or </w:t>
      </w:r>
      <w:r w:rsidR="004740F4">
        <w:t>&lt;</w:t>
      </w:r>
      <w:r w:rsidR="00A60303">
        <w:t>1-877-627-3848</w:t>
      </w:r>
      <w:r w:rsidR="004740F4">
        <w:t>&gt;</w:t>
      </w:r>
      <w:r w:rsidR="00A60303">
        <w:t xml:space="preserve"> (speech-to-speech relay service).</w:t>
      </w:r>
    </w:p>
    <w:p w14:paraId="77AB8EE5" w14:textId="6961614A" w:rsidR="0086055D" w:rsidRDefault="0086055D" w:rsidP="0055265A">
      <w:pPr>
        <w:ind w:right="548"/>
      </w:pPr>
    </w:p>
    <w:p w14:paraId="64F6CEEC" w14:textId="05E1ADD4" w:rsidR="0055265A" w:rsidRPr="00840EDC" w:rsidRDefault="0055265A" w:rsidP="0055265A">
      <w:pPr>
        <w:ind w:right="548"/>
      </w:pPr>
      <w:r w:rsidRPr="00840EDC">
        <w:t xml:space="preserve">I look forward to </w:t>
      </w:r>
      <w:r w:rsidR="004740F4">
        <w:t>talking</w:t>
      </w:r>
      <w:r w:rsidR="004740F4" w:rsidRPr="00840EDC">
        <w:t xml:space="preserve"> </w:t>
      </w:r>
      <w:r w:rsidRPr="00840EDC">
        <w:t>with you.</w:t>
      </w:r>
    </w:p>
    <w:p w14:paraId="64F6CEED" w14:textId="77777777" w:rsidR="0055265A" w:rsidRPr="00840EDC" w:rsidRDefault="0055265A" w:rsidP="000A4FCF">
      <w:pPr>
        <w:ind w:right="548"/>
      </w:pPr>
    </w:p>
    <w:p w14:paraId="64F6CEEE" w14:textId="4C6D6BBB" w:rsidR="0055265A" w:rsidRDefault="004740F4" w:rsidP="0055265A">
      <w:pPr>
        <w:ind w:right="548"/>
      </w:pPr>
      <w:r>
        <w:t>[&lt;</w:t>
      </w:r>
      <w:r w:rsidR="0055265A" w:rsidRPr="00840EDC">
        <w:t>Sincerely,</w:t>
      </w:r>
    </w:p>
    <w:p w14:paraId="01B90FDB" w14:textId="74D66BBA" w:rsidR="00FC4514" w:rsidRDefault="00FC4514" w:rsidP="00D136B9"/>
    <w:p w14:paraId="6606BFD0" w14:textId="77777777" w:rsidR="00B11549" w:rsidRDefault="00B11549" w:rsidP="00D136B9"/>
    <w:p w14:paraId="0A92756E" w14:textId="77777777" w:rsidR="00630900" w:rsidRDefault="00630900" w:rsidP="00630900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&lt;Name, Credentials&gt;</w:t>
      </w:r>
      <w:r>
        <w:fldChar w:fldCharType="end"/>
      </w:r>
    </w:p>
    <w:p w14:paraId="2FAFA978" w14:textId="3DD65B28" w:rsidR="00630900" w:rsidRDefault="00575289" w:rsidP="00630900">
      <w:r>
        <w:fldChar w:fldCharType="begin">
          <w:ffData>
            <w:name w:val="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r w:rsidR="00630900">
        <w:tab/>
      </w:r>
    </w:p>
    <w:p w14:paraId="01053664" w14:textId="77777777" w:rsidR="00630900" w:rsidRDefault="00630900" w:rsidP="00630900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</w:p>
    <w:p w14:paraId="40044CFB" w14:textId="77777777" w:rsidR="00630900" w:rsidRDefault="00630900" w:rsidP="00630900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&lt;Phone&gt;</w:t>
      </w:r>
      <w:r>
        <w:fldChar w:fldCharType="end"/>
      </w:r>
    </w:p>
    <w:p w14:paraId="296966DD" w14:textId="40824C5D" w:rsidR="00B8541A" w:rsidRDefault="00630900">
      <w:pPr>
        <w:rPr>
          <w:noProof/>
        </w:rPr>
      </w:pPr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&lt;Email&gt;</w:t>
      </w:r>
      <w:r>
        <w:fldChar w:fldCharType="end"/>
      </w:r>
      <w:r w:rsidR="004740F4">
        <w:t>&gt;]</w:t>
      </w:r>
      <w:r w:rsidR="00B11549">
        <w:tab/>
      </w:r>
      <w:bookmarkEnd w:id="0"/>
    </w:p>
    <w:p w14:paraId="6A088344" w14:textId="36E5A486" w:rsidR="00D136B9" w:rsidRDefault="00D136B9" w:rsidP="00D136B9"/>
    <w:p w14:paraId="64F6CEF6" w14:textId="44F39246" w:rsidR="0055265A" w:rsidRDefault="0055265A" w:rsidP="0055265A"/>
    <w:p w14:paraId="4F3F4ED6" w14:textId="77777777" w:rsidR="00FA1C05" w:rsidRDefault="00FA1C05" w:rsidP="0055265A"/>
    <w:p w14:paraId="0CAD798F" w14:textId="77777777" w:rsidR="004740F4" w:rsidRDefault="004740F4" w:rsidP="0055265A"/>
    <w:p w14:paraId="4EE67206" w14:textId="77777777" w:rsidR="004740F4" w:rsidRDefault="004740F4" w:rsidP="0055265A"/>
    <w:p w14:paraId="399E6271" w14:textId="77777777" w:rsidR="004740F4" w:rsidRDefault="004740F4" w:rsidP="0055265A"/>
    <w:p w14:paraId="51D6D1C9" w14:textId="59A9EB76" w:rsidR="005C5EB5" w:rsidRDefault="004740F4" w:rsidP="0055265A">
      <w:r>
        <w:t>&lt;</w:t>
      </w:r>
      <w:r w:rsidR="00FA1C05" w:rsidRPr="004A149D">
        <w:t>Y0120_2459_10023_0</w:t>
      </w:r>
      <w:r>
        <w:t>5</w:t>
      </w:r>
      <w:r w:rsidR="00FA1C05" w:rsidRPr="004A149D">
        <w:t>202</w:t>
      </w:r>
      <w:r>
        <w:t>2</w:t>
      </w:r>
      <w:r w:rsidR="00FA1C05" w:rsidRPr="004A149D">
        <w:t>_C</w:t>
      </w:r>
      <w:r>
        <w:t>&gt;</w:t>
      </w:r>
      <w:r w:rsidR="005C5EB5" w:rsidRPr="004740F4">
        <w:tab/>
      </w:r>
      <w:r w:rsidR="005C5EB5">
        <w:tab/>
      </w:r>
      <w:r w:rsidR="005C5EB5">
        <w:tab/>
      </w:r>
      <w:r w:rsidR="005C5EB5">
        <w:tab/>
      </w:r>
      <w:r w:rsidR="005C5EB5">
        <w:tab/>
      </w:r>
      <w:r w:rsidR="005C5EB5">
        <w:tab/>
      </w:r>
      <w:r>
        <w:t xml:space="preserve">  </w:t>
      </w:r>
      <w:r>
        <w:tab/>
        <w:t xml:space="preserve">    </w:t>
      </w:r>
      <w:r w:rsidR="005C5EB5" w:rsidRPr="005C5EB5">
        <w:rPr>
          <w:sz w:val="16"/>
          <w:szCs w:val="16"/>
        </w:rPr>
        <w:t>U10023 (</w:t>
      </w:r>
      <w:r>
        <w:rPr>
          <w:sz w:val="16"/>
          <w:szCs w:val="16"/>
        </w:rPr>
        <w:t>05</w:t>
      </w:r>
      <w:r w:rsidR="005C5EB5" w:rsidRPr="005C5EB5">
        <w:rPr>
          <w:sz w:val="16"/>
          <w:szCs w:val="16"/>
        </w:rPr>
        <w:t>/202</w:t>
      </w:r>
      <w:r>
        <w:rPr>
          <w:sz w:val="16"/>
          <w:szCs w:val="16"/>
        </w:rPr>
        <w:t>2</w:t>
      </w:r>
      <w:r w:rsidR="005C5EB5" w:rsidRPr="005C5EB5">
        <w:rPr>
          <w:sz w:val="16"/>
          <w:szCs w:val="16"/>
        </w:rPr>
        <w:t>)</w:t>
      </w:r>
    </w:p>
    <w:p w14:paraId="4A581AD2" w14:textId="77777777" w:rsidR="005C5EB5" w:rsidRDefault="005C5EB5" w:rsidP="0055265A">
      <w:pPr>
        <w:sectPr w:rsidR="005C5EB5" w:rsidSect="00B11549">
          <w:pgSz w:w="12240" w:h="15840" w:code="1"/>
          <w:pgMar w:top="1440" w:right="1440" w:bottom="1440" w:left="1440" w:header="446" w:footer="449" w:gutter="0"/>
          <w:cols w:space="720"/>
          <w:titlePg/>
          <w:docGrid w:linePitch="360"/>
        </w:sectPr>
      </w:pPr>
    </w:p>
    <w:p w14:paraId="5FF94AB3" w14:textId="730FD8A9" w:rsidR="005C5EB5" w:rsidRDefault="00546880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748423AB" wp14:editId="41F7BE56">
            <wp:simplePos x="0" y="0"/>
            <wp:positionH relativeFrom="margin">
              <wp:posOffset>-899769</wp:posOffset>
            </wp:positionH>
            <wp:positionV relativeFrom="page">
              <wp:align>top</wp:align>
            </wp:positionV>
            <wp:extent cx="7772400" cy="9747504"/>
            <wp:effectExtent l="0" t="0" r="0" b="635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3AF62" w14:textId="5A290774" w:rsidR="005C5EB5" w:rsidRDefault="005C5EB5"/>
    <w:p w14:paraId="7D5C3430" w14:textId="77777777" w:rsidR="005C5EB5" w:rsidRDefault="005C5EB5">
      <w:r>
        <w:br w:type="page"/>
      </w:r>
    </w:p>
    <w:p w14:paraId="554B23BA" w14:textId="0A0A489E" w:rsidR="005C5EB5" w:rsidRDefault="00546880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18EB08E1" wp14:editId="47907B50">
            <wp:simplePos x="0" y="0"/>
            <wp:positionH relativeFrom="margin">
              <wp:align>center</wp:align>
            </wp:positionH>
            <wp:positionV relativeFrom="page">
              <wp:posOffset>-940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43BE4" w14:textId="0CD78275" w:rsidR="005C5EB5" w:rsidRDefault="005C5EB5" w:rsidP="0055265A"/>
    <w:p w14:paraId="42B4868A" w14:textId="2EDA8A2A" w:rsidR="00546880" w:rsidRDefault="00546880">
      <w:r>
        <w:br w:type="page"/>
      </w:r>
    </w:p>
    <w:p w14:paraId="468914F0" w14:textId="75351DB0" w:rsidR="00546880" w:rsidRDefault="00546880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11C0CD6C" wp14:editId="632F912B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0F344B4" w14:textId="0115C9AB" w:rsidR="00546880" w:rsidRDefault="00546880" w:rsidP="0055265A"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68480" behindDoc="0" locked="0" layoutInCell="1" allowOverlap="1" wp14:anchorId="3BE65F57" wp14:editId="28E77778">
            <wp:simplePos x="0" y="0"/>
            <wp:positionH relativeFrom="margin">
              <wp:posOffset>-585216</wp:posOffset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6880" w:rsidSect="00D62F07">
      <w:pgSz w:w="12240" w:h="15840" w:code="1"/>
      <w:pgMar w:top="1440" w:right="1440" w:bottom="1440" w:left="1440" w:header="446" w:footer="44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78A9E" w14:textId="77777777" w:rsidR="00B36FC0" w:rsidRDefault="00B36FC0">
      <w:r>
        <w:separator/>
      </w:r>
    </w:p>
  </w:endnote>
  <w:endnote w:type="continuationSeparator" w:id="0">
    <w:p w14:paraId="600F3EF9" w14:textId="77777777" w:rsidR="00B36FC0" w:rsidRDefault="00B36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FEC11" w14:textId="77777777" w:rsidR="00B36FC0" w:rsidRDefault="00B36FC0">
      <w:r>
        <w:separator/>
      </w:r>
    </w:p>
  </w:footnote>
  <w:footnote w:type="continuationSeparator" w:id="0">
    <w:p w14:paraId="26071928" w14:textId="77777777" w:rsidR="00B36FC0" w:rsidRDefault="00B36F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C593E"/>
    <w:multiLevelType w:val="hybridMultilevel"/>
    <w:tmpl w:val="B3682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rawingGridHorizontalSpacing w:val="12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A74"/>
    <w:rsid w:val="00000173"/>
    <w:rsid w:val="00000EE8"/>
    <w:rsid w:val="00001867"/>
    <w:rsid w:val="000029DC"/>
    <w:rsid w:val="00003A37"/>
    <w:rsid w:val="00004890"/>
    <w:rsid w:val="00006806"/>
    <w:rsid w:val="0001132B"/>
    <w:rsid w:val="000177B4"/>
    <w:rsid w:val="00020BCA"/>
    <w:rsid w:val="00021E06"/>
    <w:rsid w:val="000350B1"/>
    <w:rsid w:val="000363E4"/>
    <w:rsid w:val="00041E0F"/>
    <w:rsid w:val="00051D84"/>
    <w:rsid w:val="00052AE6"/>
    <w:rsid w:val="000541A3"/>
    <w:rsid w:val="00056010"/>
    <w:rsid w:val="000571A8"/>
    <w:rsid w:val="000602D4"/>
    <w:rsid w:val="00060439"/>
    <w:rsid w:val="0006366E"/>
    <w:rsid w:val="0006368F"/>
    <w:rsid w:val="00064C56"/>
    <w:rsid w:val="00065802"/>
    <w:rsid w:val="00073C83"/>
    <w:rsid w:val="000746B7"/>
    <w:rsid w:val="0008348E"/>
    <w:rsid w:val="00083D80"/>
    <w:rsid w:val="00085A43"/>
    <w:rsid w:val="00087C1E"/>
    <w:rsid w:val="0009450F"/>
    <w:rsid w:val="000A05DF"/>
    <w:rsid w:val="000A3889"/>
    <w:rsid w:val="000A4FCF"/>
    <w:rsid w:val="000A5C0A"/>
    <w:rsid w:val="000A6479"/>
    <w:rsid w:val="000B11E6"/>
    <w:rsid w:val="000B5A62"/>
    <w:rsid w:val="000C01CB"/>
    <w:rsid w:val="000C1422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2A61"/>
    <w:rsid w:val="001559E2"/>
    <w:rsid w:val="00157433"/>
    <w:rsid w:val="001605E9"/>
    <w:rsid w:val="00161197"/>
    <w:rsid w:val="00161553"/>
    <w:rsid w:val="0016166D"/>
    <w:rsid w:val="001634DD"/>
    <w:rsid w:val="00163801"/>
    <w:rsid w:val="001645DA"/>
    <w:rsid w:val="001665DA"/>
    <w:rsid w:val="00172A04"/>
    <w:rsid w:val="00172B19"/>
    <w:rsid w:val="00172BA3"/>
    <w:rsid w:val="00173823"/>
    <w:rsid w:val="00176139"/>
    <w:rsid w:val="0017749A"/>
    <w:rsid w:val="00181C56"/>
    <w:rsid w:val="00182EB6"/>
    <w:rsid w:val="00183EC9"/>
    <w:rsid w:val="0019329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1F5B25"/>
    <w:rsid w:val="00200E23"/>
    <w:rsid w:val="00200F7E"/>
    <w:rsid w:val="002013DF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304DB"/>
    <w:rsid w:val="00243863"/>
    <w:rsid w:val="00243DC3"/>
    <w:rsid w:val="00246D68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A73BC"/>
    <w:rsid w:val="002B0616"/>
    <w:rsid w:val="002B15F7"/>
    <w:rsid w:val="002B47AF"/>
    <w:rsid w:val="002C389D"/>
    <w:rsid w:val="002C52D1"/>
    <w:rsid w:val="002C685A"/>
    <w:rsid w:val="002D1DAB"/>
    <w:rsid w:val="002D2000"/>
    <w:rsid w:val="002D2EDB"/>
    <w:rsid w:val="002D7045"/>
    <w:rsid w:val="002D766D"/>
    <w:rsid w:val="002E0E3E"/>
    <w:rsid w:val="002F194C"/>
    <w:rsid w:val="002F47CD"/>
    <w:rsid w:val="003020F7"/>
    <w:rsid w:val="00302393"/>
    <w:rsid w:val="0030539C"/>
    <w:rsid w:val="003060AC"/>
    <w:rsid w:val="003071B8"/>
    <w:rsid w:val="003149C3"/>
    <w:rsid w:val="003171A2"/>
    <w:rsid w:val="00321B9A"/>
    <w:rsid w:val="0032518F"/>
    <w:rsid w:val="003252EE"/>
    <w:rsid w:val="003255D4"/>
    <w:rsid w:val="00327BF1"/>
    <w:rsid w:val="0033012F"/>
    <w:rsid w:val="0033244A"/>
    <w:rsid w:val="003375EC"/>
    <w:rsid w:val="0034004B"/>
    <w:rsid w:val="00340F08"/>
    <w:rsid w:val="00344187"/>
    <w:rsid w:val="003449F6"/>
    <w:rsid w:val="00344CD3"/>
    <w:rsid w:val="00346062"/>
    <w:rsid w:val="00352023"/>
    <w:rsid w:val="00352475"/>
    <w:rsid w:val="00353494"/>
    <w:rsid w:val="00355429"/>
    <w:rsid w:val="00364182"/>
    <w:rsid w:val="003657CD"/>
    <w:rsid w:val="00370B89"/>
    <w:rsid w:val="00370E59"/>
    <w:rsid w:val="003711A1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0D3A"/>
    <w:rsid w:val="003B1089"/>
    <w:rsid w:val="003B2BA8"/>
    <w:rsid w:val="003B3D15"/>
    <w:rsid w:val="003B75AC"/>
    <w:rsid w:val="003C008F"/>
    <w:rsid w:val="003C4BD6"/>
    <w:rsid w:val="003C76E5"/>
    <w:rsid w:val="003C7772"/>
    <w:rsid w:val="003D0FEE"/>
    <w:rsid w:val="003D1683"/>
    <w:rsid w:val="003D1F6A"/>
    <w:rsid w:val="003E019A"/>
    <w:rsid w:val="003E0B15"/>
    <w:rsid w:val="003E0C35"/>
    <w:rsid w:val="003E17AD"/>
    <w:rsid w:val="003E329D"/>
    <w:rsid w:val="003E3524"/>
    <w:rsid w:val="003E6D15"/>
    <w:rsid w:val="003F05B5"/>
    <w:rsid w:val="003F3CE2"/>
    <w:rsid w:val="003F3E32"/>
    <w:rsid w:val="003F5E74"/>
    <w:rsid w:val="003F61B2"/>
    <w:rsid w:val="003F72F2"/>
    <w:rsid w:val="004023FA"/>
    <w:rsid w:val="004048AB"/>
    <w:rsid w:val="00411231"/>
    <w:rsid w:val="00413EBA"/>
    <w:rsid w:val="00415A74"/>
    <w:rsid w:val="00424C3C"/>
    <w:rsid w:val="0042513D"/>
    <w:rsid w:val="00427ACA"/>
    <w:rsid w:val="004324C6"/>
    <w:rsid w:val="004346F5"/>
    <w:rsid w:val="0043499C"/>
    <w:rsid w:val="00434CD3"/>
    <w:rsid w:val="004353C4"/>
    <w:rsid w:val="004366EE"/>
    <w:rsid w:val="00441FEC"/>
    <w:rsid w:val="00443E42"/>
    <w:rsid w:val="0044488F"/>
    <w:rsid w:val="0044596B"/>
    <w:rsid w:val="00450720"/>
    <w:rsid w:val="0045321E"/>
    <w:rsid w:val="00463FBC"/>
    <w:rsid w:val="00464D91"/>
    <w:rsid w:val="00470A22"/>
    <w:rsid w:val="00471AC5"/>
    <w:rsid w:val="00471B39"/>
    <w:rsid w:val="00472DB4"/>
    <w:rsid w:val="004740F4"/>
    <w:rsid w:val="00474249"/>
    <w:rsid w:val="00475953"/>
    <w:rsid w:val="00480B13"/>
    <w:rsid w:val="004866DD"/>
    <w:rsid w:val="004908A0"/>
    <w:rsid w:val="004913E4"/>
    <w:rsid w:val="004953D8"/>
    <w:rsid w:val="00495BEC"/>
    <w:rsid w:val="00496350"/>
    <w:rsid w:val="004970E1"/>
    <w:rsid w:val="004A149D"/>
    <w:rsid w:val="004A202E"/>
    <w:rsid w:val="004A6113"/>
    <w:rsid w:val="004B1139"/>
    <w:rsid w:val="004B262F"/>
    <w:rsid w:val="004B31D6"/>
    <w:rsid w:val="004B3339"/>
    <w:rsid w:val="004C6FDB"/>
    <w:rsid w:val="004D01D6"/>
    <w:rsid w:val="004D1AEE"/>
    <w:rsid w:val="004D26D2"/>
    <w:rsid w:val="004E0D3F"/>
    <w:rsid w:val="004E2B0E"/>
    <w:rsid w:val="004E57E7"/>
    <w:rsid w:val="004E79F7"/>
    <w:rsid w:val="004F2CDC"/>
    <w:rsid w:val="004F4A69"/>
    <w:rsid w:val="004F5008"/>
    <w:rsid w:val="0050000F"/>
    <w:rsid w:val="005047B7"/>
    <w:rsid w:val="00510C54"/>
    <w:rsid w:val="00511678"/>
    <w:rsid w:val="0052184A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6880"/>
    <w:rsid w:val="005479AB"/>
    <w:rsid w:val="0055265A"/>
    <w:rsid w:val="00553713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5289"/>
    <w:rsid w:val="00575CBC"/>
    <w:rsid w:val="00582737"/>
    <w:rsid w:val="00582752"/>
    <w:rsid w:val="00582D32"/>
    <w:rsid w:val="005845E5"/>
    <w:rsid w:val="0058798E"/>
    <w:rsid w:val="005879EE"/>
    <w:rsid w:val="00587A20"/>
    <w:rsid w:val="005925F1"/>
    <w:rsid w:val="00592C02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B6D27"/>
    <w:rsid w:val="005C336B"/>
    <w:rsid w:val="005C3AE5"/>
    <w:rsid w:val="005C5EB5"/>
    <w:rsid w:val="005D0086"/>
    <w:rsid w:val="005D139F"/>
    <w:rsid w:val="005D19CD"/>
    <w:rsid w:val="005D1D52"/>
    <w:rsid w:val="005E4184"/>
    <w:rsid w:val="005E4352"/>
    <w:rsid w:val="005E57F4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6B9F"/>
    <w:rsid w:val="00627556"/>
    <w:rsid w:val="0063007C"/>
    <w:rsid w:val="00630900"/>
    <w:rsid w:val="006334DE"/>
    <w:rsid w:val="00636996"/>
    <w:rsid w:val="00645C50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75970"/>
    <w:rsid w:val="00690465"/>
    <w:rsid w:val="00694416"/>
    <w:rsid w:val="0069588F"/>
    <w:rsid w:val="006A0A41"/>
    <w:rsid w:val="006A1D5B"/>
    <w:rsid w:val="006B2348"/>
    <w:rsid w:val="006B3564"/>
    <w:rsid w:val="006B6424"/>
    <w:rsid w:val="006C2B4E"/>
    <w:rsid w:val="006C4503"/>
    <w:rsid w:val="006C7008"/>
    <w:rsid w:val="006C7A6C"/>
    <w:rsid w:val="006D03A5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029"/>
    <w:rsid w:val="00752F31"/>
    <w:rsid w:val="00755674"/>
    <w:rsid w:val="00755B15"/>
    <w:rsid w:val="00755E0A"/>
    <w:rsid w:val="0075609A"/>
    <w:rsid w:val="00760870"/>
    <w:rsid w:val="00761048"/>
    <w:rsid w:val="00774486"/>
    <w:rsid w:val="007776C8"/>
    <w:rsid w:val="00780493"/>
    <w:rsid w:val="00780A46"/>
    <w:rsid w:val="00783E25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203E"/>
    <w:rsid w:val="007A5ADB"/>
    <w:rsid w:val="007C19EF"/>
    <w:rsid w:val="007C3333"/>
    <w:rsid w:val="007D0537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8000AE"/>
    <w:rsid w:val="00801CC7"/>
    <w:rsid w:val="0080767C"/>
    <w:rsid w:val="008123CA"/>
    <w:rsid w:val="00812A7E"/>
    <w:rsid w:val="00826048"/>
    <w:rsid w:val="00826F09"/>
    <w:rsid w:val="00827591"/>
    <w:rsid w:val="00827AE6"/>
    <w:rsid w:val="008303E2"/>
    <w:rsid w:val="008312BB"/>
    <w:rsid w:val="00831E5F"/>
    <w:rsid w:val="00832982"/>
    <w:rsid w:val="00836C1C"/>
    <w:rsid w:val="008429B1"/>
    <w:rsid w:val="00843C3F"/>
    <w:rsid w:val="008447D3"/>
    <w:rsid w:val="008456FB"/>
    <w:rsid w:val="00855110"/>
    <w:rsid w:val="008570DA"/>
    <w:rsid w:val="0086055D"/>
    <w:rsid w:val="0086641A"/>
    <w:rsid w:val="008679EB"/>
    <w:rsid w:val="00867F7F"/>
    <w:rsid w:val="008720FC"/>
    <w:rsid w:val="008738D5"/>
    <w:rsid w:val="008739F0"/>
    <w:rsid w:val="00874844"/>
    <w:rsid w:val="00876E00"/>
    <w:rsid w:val="0088140F"/>
    <w:rsid w:val="008860BF"/>
    <w:rsid w:val="008A2C84"/>
    <w:rsid w:val="008A5EDB"/>
    <w:rsid w:val="008A678F"/>
    <w:rsid w:val="008A690A"/>
    <w:rsid w:val="008B0F26"/>
    <w:rsid w:val="008B4B70"/>
    <w:rsid w:val="008C1F5D"/>
    <w:rsid w:val="008D0D46"/>
    <w:rsid w:val="008D311F"/>
    <w:rsid w:val="008D664C"/>
    <w:rsid w:val="008E4A54"/>
    <w:rsid w:val="008E5427"/>
    <w:rsid w:val="008F3E7D"/>
    <w:rsid w:val="008F444D"/>
    <w:rsid w:val="008F46AE"/>
    <w:rsid w:val="008F69AE"/>
    <w:rsid w:val="009020A8"/>
    <w:rsid w:val="00903886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65CD"/>
    <w:rsid w:val="00926DDC"/>
    <w:rsid w:val="00933A2B"/>
    <w:rsid w:val="00936591"/>
    <w:rsid w:val="00951151"/>
    <w:rsid w:val="0095245F"/>
    <w:rsid w:val="00954262"/>
    <w:rsid w:val="00956BD1"/>
    <w:rsid w:val="00960D85"/>
    <w:rsid w:val="00962084"/>
    <w:rsid w:val="00963223"/>
    <w:rsid w:val="00963848"/>
    <w:rsid w:val="00967BA0"/>
    <w:rsid w:val="009704D8"/>
    <w:rsid w:val="00972822"/>
    <w:rsid w:val="00974101"/>
    <w:rsid w:val="0097660C"/>
    <w:rsid w:val="009767AE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6C44"/>
    <w:rsid w:val="009C1B6A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01A1"/>
    <w:rsid w:val="00A02043"/>
    <w:rsid w:val="00A0268B"/>
    <w:rsid w:val="00A0520A"/>
    <w:rsid w:val="00A10407"/>
    <w:rsid w:val="00A16C08"/>
    <w:rsid w:val="00A1729F"/>
    <w:rsid w:val="00A20BE4"/>
    <w:rsid w:val="00A221F2"/>
    <w:rsid w:val="00A2329D"/>
    <w:rsid w:val="00A26B4C"/>
    <w:rsid w:val="00A33CB4"/>
    <w:rsid w:val="00A344ED"/>
    <w:rsid w:val="00A37E45"/>
    <w:rsid w:val="00A40A94"/>
    <w:rsid w:val="00A4160F"/>
    <w:rsid w:val="00A43407"/>
    <w:rsid w:val="00A456FD"/>
    <w:rsid w:val="00A45C3F"/>
    <w:rsid w:val="00A47083"/>
    <w:rsid w:val="00A47428"/>
    <w:rsid w:val="00A5046D"/>
    <w:rsid w:val="00A514B4"/>
    <w:rsid w:val="00A53DEF"/>
    <w:rsid w:val="00A55148"/>
    <w:rsid w:val="00A55FC1"/>
    <w:rsid w:val="00A60303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67BA"/>
    <w:rsid w:val="00AA0ACC"/>
    <w:rsid w:val="00AA38EB"/>
    <w:rsid w:val="00AA4660"/>
    <w:rsid w:val="00AA4FC0"/>
    <w:rsid w:val="00AA65B8"/>
    <w:rsid w:val="00AB103A"/>
    <w:rsid w:val="00AB286E"/>
    <w:rsid w:val="00AB55EE"/>
    <w:rsid w:val="00AB70D1"/>
    <w:rsid w:val="00AB70FC"/>
    <w:rsid w:val="00AB72EA"/>
    <w:rsid w:val="00AB7B03"/>
    <w:rsid w:val="00AC1137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AF702C"/>
    <w:rsid w:val="00B001FE"/>
    <w:rsid w:val="00B04FEF"/>
    <w:rsid w:val="00B10446"/>
    <w:rsid w:val="00B11549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36C29"/>
    <w:rsid w:val="00B36FC0"/>
    <w:rsid w:val="00B420D8"/>
    <w:rsid w:val="00B4219C"/>
    <w:rsid w:val="00B42DE9"/>
    <w:rsid w:val="00B444FF"/>
    <w:rsid w:val="00B47254"/>
    <w:rsid w:val="00B544A5"/>
    <w:rsid w:val="00B57B56"/>
    <w:rsid w:val="00B644AE"/>
    <w:rsid w:val="00B64CEE"/>
    <w:rsid w:val="00B678F5"/>
    <w:rsid w:val="00B7127E"/>
    <w:rsid w:val="00B76015"/>
    <w:rsid w:val="00B83704"/>
    <w:rsid w:val="00B84F13"/>
    <w:rsid w:val="00B852D6"/>
    <w:rsid w:val="00B8541A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25D"/>
    <w:rsid w:val="00BF7AD7"/>
    <w:rsid w:val="00C05912"/>
    <w:rsid w:val="00C11671"/>
    <w:rsid w:val="00C12251"/>
    <w:rsid w:val="00C175AD"/>
    <w:rsid w:val="00C17A4F"/>
    <w:rsid w:val="00C20F68"/>
    <w:rsid w:val="00C215E3"/>
    <w:rsid w:val="00C300C5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3BC8"/>
    <w:rsid w:val="00CA4667"/>
    <w:rsid w:val="00CA7826"/>
    <w:rsid w:val="00CB0EBE"/>
    <w:rsid w:val="00CB3055"/>
    <w:rsid w:val="00CB321F"/>
    <w:rsid w:val="00CB4DF9"/>
    <w:rsid w:val="00CB587A"/>
    <w:rsid w:val="00CC3F24"/>
    <w:rsid w:val="00CD1C0C"/>
    <w:rsid w:val="00CD2BBD"/>
    <w:rsid w:val="00CD2CB8"/>
    <w:rsid w:val="00CD4459"/>
    <w:rsid w:val="00CD589A"/>
    <w:rsid w:val="00CD6535"/>
    <w:rsid w:val="00CD6D83"/>
    <w:rsid w:val="00CE37A3"/>
    <w:rsid w:val="00CE38B4"/>
    <w:rsid w:val="00CE4646"/>
    <w:rsid w:val="00CE53A2"/>
    <w:rsid w:val="00CE6099"/>
    <w:rsid w:val="00CE6A3D"/>
    <w:rsid w:val="00CE71EC"/>
    <w:rsid w:val="00CF3195"/>
    <w:rsid w:val="00CF5C27"/>
    <w:rsid w:val="00CF5E71"/>
    <w:rsid w:val="00CF67D5"/>
    <w:rsid w:val="00CF7129"/>
    <w:rsid w:val="00D003C0"/>
    <w:rsid w:val="00D00D51"/>
    <w:rsid w:val="00D0709E"/>
    <w:rsid w:val="00D07F9F"/>
    <w:rsid w:val="00D104A5"/>
    <w:rsid w:val="00D112AC"/>
    <w:rsid w:val="00D136B9"/>
    <w:rsid w:val="00D165A2"/>
    <w:rsid w:val="00D16BEF"/>
    <w:rsid w:val="00D20680"/>
    <w:rsid w:val="00D22250"/>
    <w:rsid w:val="00D3038A"/>
    <w:rsid w:val="00D31E4D"/>
    <w:rsid w:val="00D32FC8"/>
    <w:rsid w:val="00D34689"/>
    <w:rsid w:val="00D40A40"/>
    <w:rsid w:val="00D4243C"/>
    <w:rsid w:val="00D53031"/>
    <w:rsid w:val="00D63374"/>
    <w:rsid w:val="00D635FF"/>
    <w:rsid w:val="00D64D9B"/>
    <w:rsid w:val="00D666DB"/>
    <w:rsid w:val="00D67565"/>
    <w:rsid w:val="00D74866"/>
    <w:rsid w:val="00D7486D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A2118"/>
    <w:rsid w:val="00DB4827"/>
    <w:rsid w:val="00DB4AD3"/>
    <w:rsid w:val="00DB5221"/>
    <w:rsid w:val="00DC4ECA"/>
    <w:rsid w:val="00DC68AC"/>
    <w:rsid w:val="00DC6C70"/>
    <w:rsid w:val="00DC77BF"/>
    <w:rsid w:val="00DD0E9B"/>
    <w:rsid w:val="00DD3241"/>
    <w:rsid w:val="00DD664D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4D25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4056"/>
    <w:rsid w:val="00E86B79"/>
    <w:rsid w:val="00E9134D"/>
    <w:rsid w:val="00E928DB"/>
    <w:rsid w:val="00E94038"/>
    <w:rsid w:val="00E9553A"/>
    <w:rsid w:val="00E95B42"/>
    <w:rsid w:val="00E9616E"/>
    <w:rsid w:val="00EA0298"/>
    <w:rsid w:val="00EA168C"/>
    <w:rsid w:val="00EA54DD"/>
    <w:rsid w:val="00EB2A3B"/>
    <w:rsid w:val="00EB6010"/>
    <w:rsid w:val="00EC0247"/>
    <w:rsid w:val="00EC0F32"/>
    <w:rsid w:val="00EC1B58"/>
    <w:rsid w:val="00EC1E5E"/>
    <w:rsid w:val="00EC3A3E"/>
    <w:rsid w:val="00ED0AB3"/>
    <w:rsid w:val="00ED73E4"/>
    <w:rsid w:val="00EE063A"/>
    <w:rsid w:val="00EE1247"/>
    <w:rsid w:val="00EF0128"/>
    <w:rsid w:val="00EF244B"/>
    <w:rsid w:val="00EF3E1C"/>
    <w:rsid w:val="00EF5F14"/>
    <w:rsid w:val="00F02078"/>
    <w:rsid w:val="00F032C5"/>
    <w:rsid w:val="00F055A5"/>
    <w:rsid w:val="00F05D67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4D60"/>
    <w:rsid w:val="00F34F24"/>
    <w:rsid w:val="00F378D2"/>
    <w:rsid w:val="00F46482"/>
    <w:rsid w:val="00F50C64"/>
    <w:rsid w:val="00F54176"/>
    <w:rsid w:val="00F5549C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1A33"/>
    <w:rsid w:val="00FA1C05"/>
    <w:rsid w:val="00FA641C"/>
    <w:rsid w:val="00FA67B8"/>
    <w:rsid w:val="00FB05BE"/>
    <w:rsid w:val="00FB1BD2"/>
    <w:rsid w:val="00FB27BE"/>
    <w:rsid w:val="00FB62BF"/>
    <w:rsid w:val="00FC161C"/>
    <w:rsid w:val="00FC4514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  <w:rsid w:val="00FF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  <w14:docId w14:val="64F6CED6"/>
  <w15:docId w15:val="{D720423C-BA8A-4321-90E3-A4193F32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49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163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4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634DD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F0128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4B31D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B31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B31D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B31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B31D6"/>
    <w:rPr>
      <w:b/>
      <w:bCs/>
    </w:rPr>
  </w:style>
  <w:style w:type="character" w:customStyle="1" w:styleId="xdtextbox1">
    <w:name w:val="xdtextbox1"/>
    <w:basedOn w:val="DefaultParagraphFont"/>
    <w:rsid w:val="00FA1C05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575289"/>
    <w:pPr>
      <w:ind w:left="720"/>
      <w:contextualSpacing/>
    </w:pPr>
  </w:style>
  <w:style w:type="paragraph" w:styleId="Revision">
    <w:name w:val="Revision"/>
    <w:hidden/>
    <w:uiPriority w:val="99"/>
    <w:semiHidden/>
    <w:rsid w:val="004740F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16B7FC9AEB9E4EAE7401C1E26F45A8" ma:contentTypeVersion="10" ma:contentTypeDescription="Create a new document." ma:contentTypeScope="" ma:versionID="a6f348eeae158010924188161eb212ce">
  <xsd:schema xmlns:xsd="http://www.w3.org/2001/XMLSchema" xmlns:xs="http://www.w3.org/2001/XMLSchema" xmlns:p="http://schemas.microsoft.com/office/2006/metadata/properties" xmlns:ns2="9b900e60-b187-482e-932a-730b897c110f" targetNamespace="http://schemas.microsoft.com/office/2006/metadata/properties" ma:root="true" ma:fieldsID="0c405a9c3a190a5765e32c66ffe55c74" ns2:_="">
    <xsd:import namespace="9b900e60-b187-482e-932a-730b897c110f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UNumberVersion" minOccurs="0"/>
                <xsd:element ref="ns2:Requisition" minOccurs="0"/>
                <xsd:element ref="ns2:CommunicationsSpecialist" minOccurs="0"/>
                <xsd:element ref="ns2:Designer" minOccurs="0"/>
                <xsd:element ref="ns2:DesignersNotes" minOccurs="0"/>
                <xsd:element ref="ns2:MML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00e60-b187-482e-932a-730b897c110f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UNumberVersion" ma:index="3" nillable="true" ma:displayName="UNumber Version" ma:internalName="UNumberVersion">
      <xsd:simpleType>
        <xsd:restriction base="dms:Text">
          <xsd:maxLength value="255"/>
        </xsd:restriction>
      </xsd:simpleType>
    </xsd:element>
    <xsd:element name="Requisition" ma:index="4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mmunicationsSpecialist" ma:index="5" nillable="true" ma:displayName="Communications Specialist" ma:list="{0efc0523-567e-4f54-8d8c-4029881fe015}" ma:internalName="CommunicationsSpecialist" ma:readOnly="false" ma:showField="LinkTitleNoMenu" ma:web="8f2e1294-65bf-468f-9f36-e73d7264f4b0">
      <xsd:simpleType>
        <xsd:restriction base="dms:Lookup"/>
      </xsd:simpleType>
    </xsd:element>
    <xsd:element name="Designer" ma:index="6" nillable="true" ma:displayName="Designer" ma:internalName="Designer">
      <xsd:simpleType>
        <xsd:restriction base="dms:Text">
          <xsd:maxLength value="255"/>
        </xsd:restriction>
      </xsd:simpleType>
    </xsd:element>
    <xsd:element name="DesignersNotes" ma:index="7" nillable="true" ma:displayName="Designer's Notes" ma:internalName="DesignersNotes">
      <xsd:simpleType>
        <xsd:restriction base="dms:Note">
          <xsd:maxLength value="255"/>
        </xsd:restriction>
      </xsd:simpleType>
    </xsd:element>
    <xsd:element name="MMLLink" ma:index="8" nillable="true" ma:displayName="MML Link" ma:format="Hyperlink" ma:internalName="MML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>
    <UNumberVersion xmlns="9b900e60-b187-482e-932a-730b897c110f">U10023</UNumberVersion>
    <Designer xmlns="9b900e60-b187-482e-932a-730b897c110f" xsi:nil="true"/>
    <CommunicationsSpecialist xmlns="9b900e60-b187-482e-932a-730b897c110f">29</CommunicationsSpecialist>
    <UNumber xmlns="9b900e60-b187-482e-932a-730b897c110f">U10023</UNumber>
    <Requisition xmlns="9b900e60-b187-482e-932a-730b897c110f">
      <Url>http://myucare/resources/purchasing/ReqPo/25008.4535.xml</Url>
      <Description>25008.4535</Description>
    </Requisition>
    <MMLLink xmlns="9b900e60-b187-482e-932a-730b897c110f">
      <Url xsi:nil="true"/>
      <Description xsi:nil="true"/>
    </MMLLink>
    <DesignersNotes xmlns="9b900e60-b187-482e-932a-730b897c110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13E28D-66AD-43E8-B8BC-A0CF179947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900e60-b187-482e-932a-730b897c1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150BD2-634B-42DC-B955-1D0D1B15CE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66C5D0-DDEA-487C-BCB7-86781CF665E1}">
  <ds:schemaRefs>
    <ds:schemaRef ds:uri="9b900e60-b187-482e-932a-730b897c110f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1</TotalTime>
  <Pages>5</Pages>
  <Words>150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U10023 I-SNP Change in Care Coordination Letter_V2_approved</vt:lpstr>
    </vt:vector>
  </TitlesOfParts>
  <Company>UCare MN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U10023 I-SNP Change in Care Coordination Letter_V2_approved</dc:title>
  <dc:creator>MGreeley</dc:creator>
  <cp:lastModifiedBy>Christine Domino</cp:lastModifiedBy>
  <cp:revision>2</cp:revision>
  <cp:lastPrinted>2011-04-28T18:26:00Z</cp:lastPrinted>
  <dcterms:created xsi:type="dcterms:W3CDTF">2022-08-12T17:16:00Z</dcterms:created>
  <dcterms:modified xsi:type="dcterms:W3CDTF">2022-08-12T17:16:00Z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0x0101009016B7FC9AEB9E4EAE7401C1E26F45A8</vt:lpwstr>
  </property>
  <property fmtid="{D5CDD505-2E9C-101B-9397-08002B2CF9AE}" pid="3" name="ResponseDate">
    <vt:lpwstr/>
  </property>
  <property fmtid="{D5CDD505-2E9C-101B-9397-08002B2CF9AE}" pid="4" name="UNumber">
    <vt:lpwstr>U2857C</vt:lpwstr>
  </property>
  <property fmtid="{D5CDD505-2E9C-101B-9397-08002B2CF9AE}" pid="5" name="ReviewComments">
    <vt:lpwstr>Material ID and U# date updated.</vt:lpwstr>
  </property>
  <property fmtid="{D5CDD505-2E9C-101B-9397-08002B2CF9AE}" pid="6" name="ReviewDate">
    <vt:lpwstr>2011-11-22T15:59:27Z</vt:lpwstr>
  </property>
  <property fmtid="{D5CDD505-2E9C-101B-9397-08002B2CF9AE}" pid="7" name="ReviewCompletedBy">
    <vt:lpwstr/>
  </property>
  <property fmtid="{D5CDD505-2E9C-101B-9397-08002B2CF9AE}" pid="8" name="eMaterials">
    <vt:lpwstr>0</vt:lpwstr>
  </property>
  <property fmtid="{D5CDD505-2E9C-101B-9397-08002B2CF9AE}" pid="9" name="Reviewer">
    <vt:lpwstr>Wendy Wicks</vt:lpwstr>
  </property>
  <property fmtid="{D5CDD505-2E9C-101B-9397-08002B2CF9AE}" pid="10" name="ResponseComments">
    <vt:lpwstr/>
  </property>
  <property fmtid="{D5CDD505-2E9C-101B-9397-08002B2CF9AE}" pid="11" name="Web Part">
    <vt:lpwstr>36;#</vt:lpwstr>
  </property>
  <property fmtid="{D5CDD505-2E9C-101B-9397-08002B2CF9AE}" pid="12" name="UCare Doc Types">
    <vt:lpwstr>12</vt:lpwstr>
  </property>
  <property fmtid="{D5CDD505-2E9C-101B-9397-08002B2CF9AE}" pid="13" name="Requisition">
    <vt:lpwstr>http://myucare/resources/purchasing/ReqPo/5799.0108.xml, 5799.0108</vt:lpwstr>
  </property>
  <property fmtid="{D5CDD505-2E9C-101B-9397-08002B2CF9AE}" pid="14" name="UCare Procedure Code">
    <vt:lpwstr/>
  </property>
  <property fmtid="{D5CDD505-2E9C-101B-9397-08002B2CF9AE}" pid="15" name="UCare Policy Code">
    <vt:lpwstr/>
  </property>
  <property fmtid="{D5CDD505-2E9C-101B-9397-08002B2CF9AE}" pid="16" name="Departments">
    <vt:lpwstr>18</vt:lpwstr>
  </property>
  <property fmtid="{D5CDD505-2E9C-101B-9397-08002B2CF9AE}" pid="17" name="Owner Contact">
    <vt:lpwstr>1338;#Cynthia Ramsey</vt:lpwstr>
  </property>
  <property fmtid="{D5CDD505-2E9C-101B-9397-08002B2CF9AE}" pid="18" name="Order">
    <vt:r8>16200</vt:r8>
  </property>
  <property fmtid="{D5CDD505-2E9C-101B-9397-08002B2CF9AE}" pid="19" name="xd_ProgID">
    <vt:lpwstr/>
  </property>
  <property fmtid="{D5CDD505-2E9C-101B-9397-08002B2CF9AE}" pid="20" name="TemplateUrl">
    <vt:lpwstr/>
  </property>
</Properties>
</file>