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F17" w:rsidRDefault="00161F17" w:rsidP="003A224B">
      <w:pPr>
        <w:ind w:left="-810"/>
        <w:rPr>
          <w:rFonts w:ascii="Arial" w:hAnsi="Arial" w:cs="Arial"/>
          <w:b/>
          <w:sz w:val="32"/>
        </w:rPr>
      </w:pPr>
      <w:r w:rsidRPr="000A52DD">
        <w:rPr>
          <w:noProof/>
        </w:rPr>
        <w:drawing>
          <wp:inline distT="0" distB="0" distL="0" distR="0" wp14:anchorId="00716712" wp14:editId="198BC421">
            <wp:extent cx="1754372" cy="404362"/>
            <wp:effectExtent l="0" t="0" r="0" b="0"/>
            <wp:docPr id="4" name="Picture 4" descr="C:\Users\bjglood\AppData\Local\Microsoft\Windows\Temporary Internet Files\Content.Outlook\OCQR8P0H\ucare_logo SM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glood\AppData\Local\Microsoft\Windows\Temporary Internet Files\Content.Outlook\OCQR8P0H\ucare_logo SM_rg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63" cy="4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F17" w:rsidRDefault="00161F17" w:rsidP="00790138">
      <w:pPr>
        <w:rPr>
          <w:rFonts w:ascii="Arial" w:hAnsi="Arial" w:cs="Arial"/>
          <w:b/>
          <w:sz w:val="32"/>
        </w:rPr>
      </w:pPr>
    </w:p>
    <w:p w:rsidR="00F378D2" w:rsidRPr="00545E7E" w:rsidRDefault="00545E7E" w:rsidP="00790138">
      <w:pPr>
        <w:rPr>
          <w:rFonts w:ascii="Arial" w:hAnsi="Arial" w:cs="Arial"/>
          <w:b/>
          <w:sz w:val="32"/>
        </w:rPr>
      </w:pPr>
      <w:r w:rsidRPr="00545E7E">
        <w:rPr>
          <w:rFonts w:ascii="Arial" w:hAnsi="Arial" w:cs="Arial"/>
          <w:b/>
          <w:sz w:val="32"/>
        </w:rPr>
        <w:t>Customized Living Verification Code</w:t>
      </w:r>
    </w:p>
    <w:p w:rsidR="00C86C41" w:rsidRDefault="00C86C41" w:rsidP="00790138"/>
    <w:p w:rsidR="00790138" w:rsidRDefault="00790138" w:rsidP="00790138"/>
    <w:p w:rsidR="00242EF7" w:rsidRDefault="00242EF7" w:rsidP="00790138"/>
    <w:p w:rsidR="00242EF7" w:rsidRDefault="00242EF7" w:rsidP="00790138"/>
    <w:p w:rsidR="00CE7DBA" w:rsidRPr="00242EF7" w:rsidRDefault="00CE7DBA" w:rsidP="00CE7DBA">
      <w:pPr>
        <w:widowControl w:val="0"/>
        <w:rPr>
          <w:sz w:val="28"/>
          <w:szCs w:val="28"/>
        </w:rPr>
      </w:pPr>
      <w:r w:rsidRPr="00335B57">
        <w:rPr>
          <w:sz w:val="28"/>
          <w:szCs w:val="28"/>
          <w:u w:val="single"/>
        </w:rPr>
        <w:t>Date</w:t>
      </w:r>
      <w:r w:rsidR="00242EF7" w:rsidRPr="00335B57">
        <w:rPr>
          <w:sz w:val="28"/>
          <w:szCs w:val="28"/>
          <w:u w:val="single"/>
        </w:rPr>
        <w:t xml:space="preserve">: </w:t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="00242EF7" w:rsidRPr="00335B57">
        <w:rPr>
          <w:sz w:val="28"/>
          <w:szCs w:val="28"/>
          <w:u w:val="single"/>
        </w:rPr>
        <w:softHyphen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1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</w:rPr>
        <w:tab/>
      </w:r>
      <w:r w:rsidRPr="00335B57">
        <w:rPr>
          <w:sz w:val="28"/>
          <w:szCs w:val="28"/>
        </w:rPr>
        <w:tab/>
      </w:r>
      <w:r w:rsidRPr="00335B57">
        <w:rPr>
          <w:sz w:val="28"/>
          <w:szCs w:val="28"/>
          <w:u w:val="single"/>
        </w:rPr>
        <w:t xml:space="preserve">Time: </w:t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286390">
        <w:rPr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2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</w:p>
    <w:p w:rsidR="00242EF7" w:rsidRDefault="00242EF7" w:rsidP="00CE7DBA">
      <w:pPr>
        <w:widowControl w:val="0"/>
        <w:rPr>
          <w:sz w:val="28"/>
          <w:szCs w:val="28"/>
          <w:u w:val="single"/>
        </w:rPr>
      </w:pPr>
    </w:p>
    <w:p w:rsidR="00242EF7" w:rsidRDefault="00242EF7" w:rsidP="00CE7DBA">
      <w:pPr>
        <w:widowControl w:val="0"/>
        <w:rPr>
          <w:sz w:val="28"/>
          <w:szCs w:val="28"/>
          <w:u w:val="single"/>
        </w:rPr>
      </w:pPr>
    </w:p>
    <w:p w:rsidR="00242EF7" w:rsidRPr="00335B57" w:rsidRDefault="00242EF7" w:rsidP="00CE7DBA">
      <w:pPr>
        <w:widowContro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Member </w:t>
      </w:r>
      <w:r w:rsidR="00CE7DBA" w:rsidRPr="00335B57">
        <w:rPr>
          <w:sz w:val="28"/>
          <w:szCs w:val="28"/>
          <w:u w:val="single"/>
        </w:rPr>
        <w:t>Name:</w:t>
      </w:r>
      <w:r w:rsidR="00CE7DBA" w:rsidRPr="00335B57">
        <w:rPr>
          <w:sz w:val="28"/>
          <w:szCs w:val="28"/>
          <w:u w:val="single"/>
        </w:rPr>
        <w:tab/>
      </w:r>
      <w:r w:rsidR="00CE7DBA"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3"/>
      <w:r w:rsidR="00CE7DBA" w:rsidRPr="00335B57">
        <w:rPr>
          <w:sz w:val="28"/>
          <w:szCs w:val="28"/>
          <w:u w:val="single"/>
        </w:rPr>
        <w:tab/>
      </w:r>
      <w:r w:rsidR="00CE7DBA" w:rsidRPr="00335B57">
        <w:rPr>
          <w:sz w:val="28"/>
          <w:szCs w:val="28"/>
          <w:u w:val="single"/>
        </w:rPr>
        <w:tab/>
      </w:r>
      <w:r w:rsidR="00CE7DBA" w:rsidRPr="00335B57">
        <w:rPr>
          <w:sz w:val="28"/>
          <w:szCs w:val="28"/>
          <w:u w:val="single"/>
        </w:rPr>
        <w:tab/>
      </w:r>
      <w:r w:rsidR="00CE7DBA" w:rsidRPr="00335B57">
        <w:rPr>
          <w:sz w:val="28"/>
          <w:szCs w:val="28"/>
          <w:u w:val="single"/>
        </w:rPr>
        <w:tab/>
      </w:r>
      <w:r w:rsidR="00CE7DBA" w:rsidRPr="00335B57">
        <w:rPr>
          <w:sz w:val="28"/>
          <w:szCs w:val="28"/>
          <w:u w:val="single"/>
        </w:rPr>
        <w:tab/>
      </w: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  <w:r w:rsidRPr="00335B57">
        <w:rPr>
          <w:sz w:val="28"/>
          <w:szCs w:val="28"/>
          <w:u w:val="single"/>
        </w:rPr>
        <w:t>Address: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4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  <w:t xml:space="preserve"> </w:t>
      </w: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  <w:r w:rsidRPr="00335B57">
        <w:rPr>
          <w:sz w:val="28"/>
          <w:szCs w:val="28"/>
          <w:u w:val="single"/>
        </w:rPr>
        <w:t>City: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5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  <w:t>State:</w:t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6"/>
      <w:r w:rsidRPr="00335B57">
        <w:rPr>
          <w:sz w:val="28"/>
          <w:szCs w:val="28"/>
          <w:u w:val="single"/>
        </w:rPr>
        <w:tab/>
        <w:t>Zip: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7"/>
      <w:r w:rsidRPr="00335B57">
        <w:rPr>
          <w:sz w:val="28"/>
          <w:szCs w:val="28"/>
          <w:u w:val="single"/>
        </w:rPr>
        <w:tab/>
      </w: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</w:p>
    <w:p w:rsidR="00CE7DBA" w:rsidRDefault="00CE7DBA" w:rsidP="00CE7DBA">
      <w:pPr>
        <w:widowControl w:val="0"/>
        <w:rPr>
          <w:sz w:val="28"/>
          <w:szCs w:val="28"/>
          <w:u w:val="single"/>
        </w:rPr>
      </w:pPr>
      <w:r w:rsidRPr="00335B57">
        <w:rPr>
          <w:sz w:val="28"/>
          <w:szCs w:val="28"/>
          <w:u w:val="single"/>
        </w:rPr>
        <w:t>Phone Number: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8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  <w:t xml:space="preserve"> </w:t>
      </w:r>
      <w:r w:rsidRPr="00335B57">
        <w:rPr>
          <w:sz w:val="28"/>
          <w:szCs w:val="28"/>
          <w:u w:val="single"/>
        </w:rPr>
        <w:tab/>
      </w:r>
    </w:p>
    <w:p w:rsidR="00242EF7" w:rsidRPr="00335B57" w:rsidRDefault="00242EF7" w:rsidP="00CE7DBA">
      <w:pPr>
        <w:widowControl w:val="0"/>
        <w:rPr>
          <w:sz w:val="28"/>
          <w:szCs w:val="28"/>
          <w:u w:val="single"/>
        </w:rPr>
      </w:pPr>
    </w:p>
    <w:p w:rsidR="00CE7DBA" w:rsidRDefault="00CE7DBA" w:rsidP="00CE7DBA">
      <w:pPr>
        <w:widowControl w:val="0"/>
        <w:rPr>
          <w:sz w:val="28"/>
          <w:szCs w:val="28"/>
        </w:rPr>
      </w:pPr>
      <w:r w:rsidRPr="00335B57">
        <w:rPr>
          <w:sz w:val="28"/>
          <w:szCs w:val="28"/>
        </w:rPr>
        <w:t> </w:t>
      </w:r>
    </w:p>
    <w:p w:rsidR="00242EF7" w:rsidRPr="00335B57" w:rsidRDefault="00242EF7" w:rsidP="00CE7DBA">
      <w:pPr>
        <w:widowControl w:val="0"/>
        <w:rPr>
          <w:sz w:val="28"/>
          <w:szCs w:val="28"/>
        </w:rPr>
      </w:pPr>
    </w:p>
    <w:p w:rsidR="00CE7DBA" w:rsidRPr="00335B57" w:rsidRDefault="00CE7DBA" w:rsidP="00CE7DBA">
      <w:pPr>
        <w:widowControl w:val="0"/>
        <w:rPr>
          <w:sz w:val="28"/>
          <w:szCs w:val="28"/>
          <w:u w:val="single"/>
        </w:rPr>
      </w:pPr>
      <w:r w:rsidRPr="00335B57">
        <w:rPr>
          <w:sz w:val="28"/>
          <w:szCs w:val="28"/>
          <w:u w:val="single"/>
        </w:rPr>
        <w:t>Verification Code: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9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</w:p>
    <w:p w:rsidR="00CE7DBA" w:rsidRDefault="00CE7DBA" w:rsidP="00CE7DBA">
      <w:pPr>
        <w:widowControl w:val="0"/>
        <w:rPr>
          <w:sz w:val="28"/>
          <w:szCs w:val="28"/>
        </w:rPr>
      </w:pPr>
      <w:r w:rsidRPr="00335B57">
        <w:rPr>
          <w:sz w:val="28"/>
          <w:szCs w:val="28"/>
        </w:rPr>
        <w:t> </w:t>
      </w:r>
    </w:p>
    <w:p w:rsidR="00242EF7" w:rsidRDefault="00242EF7" w:rsidP="00CE7DBA">
      <w:pPr>
        <w:widowControl w:val="0"/>
        <w:rPr>
          <w:sz w:val="28"/>
          <w:szCs w:val="28"/>
        </w:rPr>
      </w:pPr>
    </w:p>
    <w:p w:rsidR="00242EF7" w:rsidRDefault="00242EF7" w:rsidP="00CE7DBA">
      <w:pPr>
        <w:widowControl w:val="0"/>
        <w:rPr>
          <w:sz w:val="28"/>
          <w:szCs w:val="28"/>
        </w:rPr>
      </w:pPr>
    </w:p>
    <w:p w:rsidR="00242EF7" w:rsidRPr="00335B57" w:rsidRDefault="00242EF7" w:rsidP="00242EF7">
      <w:pPr>
        <w:widowContro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Care Coordinator Providing Code</w:t>
      </w:r>
      <w:r w:rsidRPr="00335B57">
        <w:rPr>
          <w:sz w:val="28"/>
          <w:szCs w:val="28"/>
          <w:u w:val="single"/>
        </w:rPr>
        <w:t>:</w:t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="004C1F52">
        <w:rPr>
          <w:sz w:val="28"/>
          <w:szCs w:val="28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185477">
        <w:rPr>
          <w:sz w:val="28"/>
          <w:szCs w:val="28"/>
          <w:u w:val="single"/>
        </w:rPr>
        <w:instrText xml:space="preserve"> FORMTEXT </w:instrText>
      </w:r>
      <w:r w:rsidR="004C1F52">
        <w:rPr>
          <w:sz w:val="28"/>
          <w:szCs w:val="28"/>
          <w:u w:val="single"/>
        </w:rPr>
      </w:r>
      <w:r w:rsidR="004C1F52">
        <w:rPr>
          <w:sz w:val="28"/>
          <w:szCs w:val="28"/>
          <w:u w:val="single"/>
        </w:rPr>
        <w:fldChar w:fldCharType="separate"/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185477">
        <w:rPr>
          <w:noProof/>
          <w:sz w:val="28"/>
          <w:szCs w:val="28"/>
          <w:u w:val="single"/>
        </w:rPr>
        <w:t> </w:t>
      </w:r>
      <w:r w:rsidR="004C1F52">
        <w:rPr>
          <w:sz w:val="28"/>
          <w:szCs w:val="28"/>
          <w:u w:val="single"/>
        </w:rPr>
        <w:fldChar w:fldCharType="end"/>
      </w:r>
      <w:bookmarkEnd w:id="10"/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  <w:r w:rsidRPr="00335B57">
        <w:rPr>
          <w:sz w:val="28"/>
          <w:szCs w:val="28"/>
          <w:u w:val="single"/>
        </w:rPr>
        <w:tab/>
      </w:r>
    </w:p>
    <w:p w:rsidR="00242EF7" w:rsidRDefault="00242EF7" w:rsidP="00242EF7">
      <w:pPr>
        <w:widowControl w:val="0"/>
        <w:rPr>
          <w:sz w:val="28"/>
          <w:szCs w:val="28"/>
        </w:rPr>
      </w:pPr>
      <w:r w:rsidRPr="00335B57">
        <w:rPr>
          <w:sz w:val="28"/>
          <w:szCs w:val="28"/>
        </w:rPr>
        <w:t> </w:t>
      </w:r>
    </w:p>
    <w:p w:rsidR="00242EF7" w:rsidRPr="00335B57" w:rsidRDefault="00242EF7" w:rsidP="00CE7DBA">
      <w:pPr>
        <w:widowControl w:val="0"/>
        <w:rPr>
          <w:sz w:val="28"/>
          <w:szCs w:val="28"/>
        </w:rPr>
      </w:pPr>
    </w:p>
    <w:p w:rsidR="00CE7DBA" w:rsidRPr="00335B57" w:rsidRDefault="00CE7DBA" w:rsidP="00CE7DBA">
      <w:pPr>
        <w:widowControl w:val="0"/>
        <w:rPr>
          <w:sz w:val="28"/>
          <w:szCs w:val="28"/>
        </w:rPr>
      </w:pPr>
      <w:r w:rsidRPr="00335B57">
        <w:rPr>
          <w:b/>
          <w:bCs/>
          <w:sz w:val="28"/>
          <w:szCs w:val="28"/>
          <w:u w:val="single"/>
        </w:rPr>
        <w:t>Please Note</w:t>
      </w:r>
      <w:r w:rsidRPr="00335B57">
        <w:rPr>
          <w:sz w:val="28"/>
          <w:szCs w:val="28"/>
        </w:rPr>
        <w:t xml:space="preserve">: Keep this document in a safe place. If you move into a registered housing with services setting, you will need to provide this code to the housing provider </w:t>
      </w:r>
      <w:r w:rsidRPr="00335B57">
        <w:rPr>
          <w:sz w:val="28"/>
          <w:szCs w:val="28"/>
          <w:u w:val="single"/>
        </w:rPr>
        <w:t xml:space="preserve">before </w:t>
      </w:r>
      <w:r w:rsidRPr="00335B57">
        <w:rPr>
          <w:sz w:val="28"/>
          <w:szCs w:val="28"/>
        </w:rPr>
        <w:t>you sign a lease or contract. If you lose your verification number, call your</w:t>
      </w:r>
      <w:r w:rsidRPr="00335B57">
        <w:rPr>
          <w:color w:val="FF0000"/>
          <w:sz w:val="28"/>
          <w:szCs w:val="28"/>
        </w:rPr>
        <w:t xml:space="preserve"> </w:t>
      </w:r>
      <w:r w:rsidRPr="00335B57">
        <w:rPr>
          <w:sz w:val="28"/>
          <w:szCs w:val="28"/>
        </w:rPr>
        <w:t xml:space="preserve">local county human services office and an additional copy will be mailed to you. </w:t>
      </w:r>
    </w:p>
    <w:p w:rsidR="00790138" w:rsidRDefault="00790138" w:rsidP="00790138">
      <w:pPr>
        <w:sectPr w:rsidR="00790138" w:rsidSect="003A224B">
          <w:headerReference w:type="default" r:id="rId10"/>
          <w:footerReference w:type="default" r:id="rId11"/>
          <w:pgSz w:w="12240" w:h="15840" w:code="1"/>
          <w:pgMar w:top="630" w:right="1440" w:bottom="1440" w:left="1440" w:header="0" w:footer="0" w:gutter="0"/>
          <w:cols w:space="720"/>
          <w:docGrid w:linePitch="360"/>
        </w:sectPr>
      </w:pPr>
    </w:p>
    <w:p w:rsidR="008B4B70" w:rsidRPr="007F2993" w:rsidRDefault="00EE7FD6" w:rsidP="008B4B70">
      <w:pPr>
        <w:ind w:left="-720"/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053A89" wp14:editId="04A34F7F">
            <wp:simplePos x="0" y="0"/>
            <wp:positionH relativeFrom="page">
              <wp:posOffset>295275</wp:posOffset>
            </wp:positionH>
            <wp:positionV relativeFrom="page">
              <wp:posOffset>447675</wp:posOffset>
            </wp:positionV>
            <wp:extent cx="7109980" cy="9201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anguage Block 8.8.17_201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98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B70" w:rsidRPr="007F2993" w:rsidSect="00EE7FD6">
      <w:headerReference w:type="default" r:id="rId13"/>
      <w:footerReference w:type="default" r:id="rId14"/>
      <w:pgSz w:w="12240" w:h="15840" w:code="1"/>
      <w:pgMar w:top="990" w:right="1440" w:bottom="1440" w:left="1440" w:header="450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251" w:rsidRDefault="001F2251">
      <w:r>
        <w:separator/>
      </w:r>
    </w:p>
  </w:endnote>
  <w:endnote w:type="continuationSeparator" w:id="0">
    <w:p w:rsidR="001F2251" w:rsidRDefault="001F2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BA" w:rsidRDefault="00352481" w:rsidP="00790138">
    <w:pPr>
      <w:pStyle w:val="Footer"/>
      <w:ind w:left="-1080"/>
    </w:pPr>
    <w:r>
      <w:rPr>
        <w:noProof/>
      </w:rPr>
      <w:drawing>
        <wp:inline distT="0" distB="0" distL="0" distR="0">
          <wp:extent cx="7200900" cy="571500"/>
          <wp:effectExtent l="19050" t="0" r="0" b="0"/>
          <wp:docPr id="29" name="Picture 29" descr="UCareAddressForLHWord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CareAddressForLHWordTempla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BA" w:rsidRDefault="00CE7D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251" w:rsidRDefault="001F2251">
      <w:r>
        <w:separator/>
      </w:r>
    </w:p>
  </w:footnote>
  <w:footnote w:type="continuationSeparator" w:id="0">
    <w:p w:rsidR="001F2251" w:rsidRDefault="001F2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BA" w:rsidRDefault="00CE7DBA" w:rsidP="00790138">
    <w:pPr>
      <w:pStyle w:val="Header"/>
      <w:ind w:left="-9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BA" w:rsidRPr="00790138" w:rsidRDefault="00CE7DBA" w:rsidP="008B4B70">
    <w:pPr>
      <w:pStyle w:val="Header"/>
    </w:pPr>
    <w:r>
      <w:t>Name</w:t>
    </w:r>
    <w:r>
      <w:tab/>
    </w:r>
    <w:r w:rsidRPr="008B4B70">
      <w:t xml:space="preserve">Page </w:t>
    </w:r>
    <w:r w:rsidR="002C5E5D">
      <w:rPr>
        <w:noProof/>
      </w:rPr>
      <w:fldChar w:fldCharType="begin"/>
    </w:r>
    <w:r w:rsidR="002C5E5D">
      <w:rPr>
        <w:noProof/>
      </w:rPr>
      <w:instrText xml:space="preserve"> PAGE </w:instrText>
    </w:r>
    <w:r w:rsidR="002C5E5D">
      <w:rPr>
        <w:noProof/>
      </w:rPr>
      <w:fldChar w:fldCharType="separate"/>
    </w:r>
    <w:r w:rsidR="00577034">
      <w:rPr>
        <w:noProof/>
      </w:rPr>
      <w:t>2</w:t>
    </w:r>
    <w:r w:rsidR="002C5E5D">
      <w:rPr>
        <w:noProof/>
      </w:rPr>
      <w:fldChar w:fldCharType="end"/>
    </w:r>
    <w:r w:rsidRPr="008B4B70">
      <w:t xml:space="preserve"> of </w:t>
    </w:r>
    <w:r w:rsidR="002C5E5D">
      <w:rPr>
        <w:noProof/>
      </w:rPr>
      <w:fldChar w:fldCharType="begin"/>
    </w:r>
    <w:r w:rsidR="002C5E5D">
      <w:rPr>
        <w:noProof/>
      </w:rPr>
      <w:instrText xml:space="preserve"> NUMPAGES  </w:instrText>
    </w:r>
    <w:r w:rsidR="002C5E5D">
      <w:rPr>
        <w:noProof/>
      </w:rPr>
      <w:fldChar w:fldCharType="separate"/>
    </w:r>
    <w:r w:rsidR="00577034">
      <w:rPr>
        <w:noProof/>
      </w:rPr>
      <w:t>2</w:t>
    </w:r>
    <w:r w:rsidR="002C5E5D">
      <w:rPr>
        <w:noProof/>
      </w:rPr>
      <w:fldChar w:fldCharType="end"/>
    </w:r>
    <w: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EA9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1F17"/>
    <w:rsid w:val="00163801"/>
    <w:rsid w:val="001645DA"/>
    <w:rsid w:val="00172BA3"/>
    <w:rsid w:val="00176139"/>
    <w:rsid w:val="0017749A"/>
    <w:rsid w:val="00181C56"/>
    <w:rsid w:val="00182EB6"/>
    <w:rsid w:val="00183EC9"/>
    <w:rsid w:val="00185477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2251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2EF7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6390"/>
    <w:rsid w:val="00287861"/>
    <w:rsid w:val="00293670"/>
    <w:rsid w:val="002A0D11"/>
    <w:rsid w:val="002A344B"/>
    <w:rsid w:val="002A360E"/>
    <w:rsid w:val="002B0616"/>
    <w:rsid w:val="002B47AF"/>
    <w:rsid w:val="002C389D"/>
    <w:rsid w:val="002C5E5D"/>
    <w:rsid w:val="002C685A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1E7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81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24B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2C41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C1F52"/>
    <w:rsid w:val="004D01D6"/>
    <w:rsid w:val="004D1AEE"/>
    <w:rsid w:val="004D26D2"/>
    <w:rsid w:val="004D3EA9"/>
    <w:rsid w:val="004E0D3F"/>
    <w:rsid w:val="004E2B0E"/>
    <w:rsid w:val="004E57E7"/>
    <w:rsid w:val="004E79F7"/>
    <w:rsid w:val="004F5008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5E7E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7034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60870"/>
    <w:rsid w:val="00774486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55F5"/>
    <w:rsid w:val="007D6A58"/>
    <w:rsid w:val="007D707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96AAB"/>
    <w:rsid w:val="008A2C84"/>
    <w:rsid w:val="008A678F"/>
    <w:rsid w:val="008A690A"/>
    <w:rsid w:val="008B0F26"/>
    <w:rsid w:val="008B4B70"/>
    <w:rsid w:val="008C1F5D"/>
    <w:rsid w:val="008D0D46"/>
    <w:rsid w:val="008D311F"/>
    <w:rsid w:val="008D664C"/>
    <w:rsid w:val="008E316D"/>
    <w:rsid w:val="008E4A54"/>
    <w:rsid w:val="008F3E7D"/>
    <w:rsid w:val="008F444D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33A2B"/>
    <w:rsid w:val="00936591"/>
    <w:rsid w:val="00951151"/>
    <w:rsid w:val="00956BD1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1D9"/>
    <w:rsid w:val="00995918"/>
    <w:rsid w:val="009B0F52"/>
    <w:rsid w:val="009B136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C75D0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E7DBA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5F7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AF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73E4"/>
    <w:rsid w:val="00EE1247"/>
    <w:rsid w:val="00EE7FD6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7CB73D4E-245C-4F1B-89F5-CBD768FD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CE7D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7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812c1a96-686d-4d87-b205-8dc1f25c7019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316F132CD4F408420491115FC9B98" ma:contentTypeVersion="2" ma:contentTypeDescription="Create a new document." ma:contentTypeScope="" ma:versionID="5fbccb4242cbf48d60b7d4f563884bc1">
  <xsd:schema xmlns:xsd="http://www.w3.org/2001/XMLSchema" xmlns:xs="http://www.w3.org/2001/XMLSchema" xmlns:p="http://schemas.microsoft.com/office/2006/metadata/properties" xmlns:ns1="http://schemas.microsoft.com/sharepoint/v3" xmlns:ns2="812c1a96-686d-4d87-b205-8dc1f25c7019" targetNamespace="http://schemas.microsoft.com/office/2006/metadata/properties" ma:root="true" ma:fieldsID="be71d1d808c7a1466a288a6e0fc33dc9" ns1:_="" ns2:_="">
    <xsd:import namespace="http://schemas.microsoft.com/sharepoint/v3"/>
    <xsd:import namespace="812c1a96-686d-4d87-b205-8dc1f25c70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c1a96-686d-4d87-b205-8dc1f25c7019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thsBehavioralHealth"/>
                        <xsd:enumeration value="AuthsDental"/>
                        <xsd:enumeration value="AuthsMedical"/>
                        <xsd:enumeration value="CareCoordinators"/>
                        <xsd:enumeration value="Claims"/>
                        <xsd:enumeration value="CoveredDrugs"/>
                        <xsd:enumeration value="ProvidersHome (Default)"/>
                        <xsd:enumeration value="EligibilityAuth"/>
                        <xsd:enumeration value="FormsAllPlans"/>
                        <xsd:enumeration value="FormsMSCPLus"/>
                        <xsd:enumeration value="FormsMSHO"/>
                        <xsd:enumeration value="FormsPMAP"/>
                        <xsd:enumeration value="FormsUCareConnect"/>
                        <xsd:enumeration value="FormsUCareForSeniors"/>
                        <xsd:enumeration value="FraudWasteAbuse"/>
                        <xsd:enumeration value="Login"/>
                        <xsd:enumeration value="News"/>
                        <xsd:enumeration value="P4P"/>
                        <xsd:enumeration value="Profile"/>
                        <xsd:enumeration value="ProviderManual"/>
                        <xsd:enumeration value="Resources"/>
                        <xsd:enumeration value="ResourcesBehavioral"/>
                        <xsd:enumeration value="ResourcesClinics"/>
                        <xsd:enumeration value="ResourcesClinics"/>
                        <xsd:enumeration value="ResourcesHCBS"/>
                        <xsd:enumeration value="ResourcesHomeCare"/>
                        <xsd:enumeration value="ResourcesHospitals"/>
                        <xsd:enumeration value="ResourcesNursingFacilities"/>
                        <xsd:enumeration value="ResourcesTransportationInterpret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AEF85-3EFA-4B6C-8531-784A0F39CD0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microsoft.com/sharepoint/v3"/>
    <ds:schemaRef ds:uri="http://schemas.microsoft.com/office/infopath/2007/PartnerControls"/>
    <ds:schemaRef ds:uri="812c1a96-686d-4d87-b205-8dc1f25c7019"/>
  </ds:schemaRefs>
</ds:datastoreItem>
</file>

<file path=customXml/itemProps2.xml><?xml version="1.0" encoding="utf-8"?>
<ds:datastoreItem xmlns:ds="http://schemas.openxmlformats.org/officeDocument/2006/customXml" ds:itemID="{7F4B7C2C-8959-4F74-A8D3-72DEC81EF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2c1a96-686d-4d87-b205-8dc1f25c7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2</TotalTime>
  <Pages>2</Pages>
  <Words>89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- State &amp; Public Programs &amp; Special Needs Plans - Black &amp; White, with language block - Template</vt:lpstr>
    </vt:vector>
  </TitlesOfParts>
  <Company>UCare MN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- State &amp; Public Programs &amp; Special Needs Plans - Black &amp; White, with language block - Template</dc:title>
  <dc:subject/>
  <dc:creator>MGreeley</dc:creator>
  <cp:keywords/>
  <dc:description/>
  <cp:lastModifiedBy>Dawn Sulland</cp:lastModifiedBy>
  <cp:revision>5</cp:revision>
  <cp:lastPrinted>2010-04-13T16:16:00Z</cp:lastPrinted>
  <dcterms:created xsi:type="dcterms:W3CDTF">2018-09-14T13:53:00Z</dcterms:created>
  <dcterms:modified xsi:type="dcterms:W3CDTF">2018-10-02T13:36:00Z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0x010100A03316F132CD4F408420491115FC9B98</vt:lpwstr>
  </property>
  <property fmtid="{D5CDD505-2E9C-101B-9397-08002B2CF9AE}" pid="3" name="Order">
    <vt:r8>22700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</Properties>
</file>