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1FEA" w14:textId="1B80ACB8" w:rsidR="00B235C3" w:rsidRDefault="00684F2B" w:rsidP="00B235C3">
      <w:r>
        <w:rPr>
          <w:noProof/>
        </w:rPr>
        <w:drawing>
          <wp:anchor distT="0" distB="0" distL="114300" distR="114300" simplePos="0" relativeHeight="251676672" behindDoc="1" locked="0" layoutInCell="1" allowOverlap="1" wp14:anchorId="326ED713" wp14:editId="200DE285">
            <wp:simplePos x="0" y="0"/>
            <wp:positionH relativeFrom="column">
              <wp:posOffset>-458944</wp:posOffset>
            </wp:positionH>
            <wp:positionV relativeFrom="paragraph">
              <wp:posOffset>76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7B2AB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F2F8207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05BD5B1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28991606" w:rsidR="00B235C3" w:rsidRDefault="00E4182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Date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30840ECD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217892F0" w:rsidR="00B235C3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Name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2FB0841C" w:rsidR="00B235C3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Address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5007F792" w:rsidR="00B235C3" w:rsidRDefault="00E41821" w:rsidP="00B235C3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bookmarkStart w:id="3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City, State ZIP</w:t>
      </w:r>
      <w:r>
        <w:rPr>
          <w:rFonts w:eastAsia="Calibri"/>
        </w:rPr>
        <w:fldChar w:fldCharType="end"/>
      </w:r>
      <w:bookmarkEnd w:id="3"/>
    </w:p>
    <w:p w14:paraId="7C4A0CED" w14:textId="77777777" w:rsidR="00B235C3" w:rsidRDefault="00B235C3" w:rsidP="00B235C3">
      <w:pPr>
        <w:ind w:right="548"/>
      </w:pPr>
    </w:p>
    <w:p w14:paraId="3FDED9B5" w14:textId="77777777" w:rsidR="00B235C3" w:rsidRDefault="00B235C3" w:rsidP="00B235C3">
      <w:pPr>
        <w:ind w:right="548"/>
      </w:pPr>
    </w:p>
    <w:p w14:paraId="6352C719" w14:textId="288CA76E" w:rsidR="00B235C3" w:rsidRDefault="00B235C3" w:rsidP="00B235C3">
      <w:pPr>
        <w:ind w:right="548"/>
      </w:pPr>
      <w:r w:rsidRPr="00840EDC">
        <w:t xml:space="preserve">Dear </w:t>
      </w:r>
      <w:r w:rsidR="00E4182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Member Name</w:t>
      </w:r>
      <w:r w:rsidR="00E41821">
        <w:fldChar w:fldCharType="end"/>
      </w:r>
      <w:bookmarkEnd w:id="4"/>
      <w:r w:rsidRPr="00840EDC">
        <w:t>:</w:t>
      </w:r>
    </w:p>
    <w:p w14:paraId="79ACFBD2" w14:textId="77777777" w:rsidR="00192E6A" w:rsidRPr="009F1B86" w:rsidRDefault="00192E6A" w:rsidP="00192E6A">
      <w:pPr>
        <w:autoSpaceDE w:val="0"/>
        <w:autoSpaceDN w:val="0"/>
        <w:adjustRightInd w:val="0"/>
      </w:pPr>
    </w:p>
    <w:p w14:paraId="7C459D26" w14:textId="199BCDB3" w:rsidR="00337E44" w:rsidRDefault="006F3768" w:rsidP="00337E44">
      <w:r>
        <w:t xml:space="preserve">At UCare, </w:t>
      </w:r>
      <w:r w:rsidR="00854C6A">
        <w:t>we</w:t>
      </w:r>
      <w:r w:rsidR="001363D1">
        <w:t xml:space="preserve">’re </w:t>
      </w:r>
      <w:r>
        <w:t xml:space="preserve">dedicated to improving </w:t>
      </w:r>
      <w:r w:rsidR="00883C9C">
        <w:t xml:space="preserve">your </w:t>
      </w:r>
      <w:r>
        <w:t xml:space="preserve">health and </w:t>
      </w:r>
      <w:r w:rsidR="001363D1">
        <w:t>wellness</w:t>
      </w:r>
      <w:r w:rsidR="00883C9C">
        <w:t>.</w:t>
      </w:r>
      <w:r>
        <w:t xml:space="preserve"> Enclosed </w:t>
      </w:r>
      <w:r w:rsidR="00BA22A2">
        <w:t>is</w:t>
      </w:r>
      <w:r>
        <w:t xml:space="preserve"> the </w:t>
      </w:r>
      <w:r w:rsidR="005D29E8">
        <w:t>Support</w:t>
      </w:r>
      <w:r w:rsidR="008B3337">
        <w:t xml:space="preserve"> Plan</w:t>
      </w:r>
      <w:r>
        <w:t xml:space="preserve"> developed with you on </w:t>
      </w:r>
      <w:r w:rsidR="00E41821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Date</w:t>
      </w:r>
      <w:r w:rsidR="00E41821">
        <w:fldChar w:fldCharType="end"/>
      </w:r>
      <w:r>
        <w:t>.</w:t>
      </w:r>
      <w:r w:rsidR="00337E44">
        <w:t xml:space="preserve"> Please review </w:t>
      </w:r>
      <w:r w:rsidR="00D40832">
        <w:t>the</w:t>
      </w:r>
      <w:r w:rsidR="00337E44">
        <w:t xml:space="preserve"> </w:t>
      </w:r>
      <w:r w:rsidR="005D29E8">
        <w:t>Support</w:t>
      </w:r>
      <w:r w:rsidR="008B3337">
        <w:t xml:space="preserve"> Plan</w:t>
      </w:r>
      <w:r w:rsidR="001363D1">
        <w:t xml:space="preserve"> </w:t>
      </w:r>
      <w:r w:rsidR="00337E44">
        <w:t>carefully.</w:t>
      </w:r>
    </w:p>
    <w:p w14:paraId="15AAB05F" w14:textId="77777777" w:rsidR="006F3768" w:rsidRDefault="006F3768" w:rsidP="006F3768"/>
    <w:p w14:paraId="503CDFD6" w14:textId="5C998D45" w:rsidR="006F3768" w:rsidRPr="00C667EE" w:rsidRDefault="006F3768" w:rsidP="00C667EE">
      <w:pPr>
        <w:rPr>
          <w:b/>
          <w:bCs/>
        </w:rPr>
      </w:pPr>
      <w:r w:rsidRPr="00C667EE">
        <w:rPr>
          <w:b/>
          <w:bCs/>
        </w:rPr>
        <w:t xml:space="preserve">As a reminder, </w:t>
      </w:r>
      <w:r w:rsidR="001363D1" w:rsidRPr="00C667EE">
        <w:rPr>
          <w:b/>
          <w:bCs/>
        </w:rPr>
        <w:t xml:space="preserve">during </w:t>
      </w:r>
      <w:r w:rsidRPr="00C667EE">
        <w:rPr>
          <w:b/>
          <w:bCs/>
        </w:rPr>
        <w:t xml:space="preserve">your visit </w:t>
      </w:r>
      <w:r w:rsidR="001363D1" w:rsidRPr="00C667EE">
        <w:rPr>
          <w:b/>
          <w:bCs/>
        </w:rPr>
        <w:t>we talked about</w:t>
      </w:r>
      <w:r w:rsidRPr="00C667EE">
        <w:rPr>
          <w:b/>
          <w:bCs/>
        </w:rPr>
        <w:t>:</w:t>
      </w:r>
    </w:p>
    <w:p w14:paraId="34E0C3E9" w14:textId="11D71CD7" w:rsidR="00EE2625" w:rsidRDefault="008B3337" w:rsidP="006F3768">
      <w:pPr>
        <w:numPr>
          <w:ilvl w:val="0"/>
          <w:numId w:val="1"/>
        </w:numPr>
        <w:ind w:left="720"/>
      </w:pPr>
      <w:r>
        <w:t>Ways to manage your physical and mental health</w:t>
      </w:r>
    </w:p>
    <w:p w14:paraId="79345FBC" w14:textId="3C4CACD2" w:rsidR="006F3768" w:rsidRDefault="00EE2625" w:rsidP="006F3768">
      <w:pPr>
        <w:numPr>
          <w:ilvl w:val="0"/>
          <w:numId w:val="1"/>
        </w:numPr>
        <w:ind w:left="720"/>
      </w:pPr>
      <w:r>
        <w:t>Using</w:t>
      </w:r>
      <w:r w:rsidR="008B3337">
        <w:t xml:space="preserve"> </w:t>
      </w:r>
      <w:r w:rsidR="00536B82">
        <w:t xml:space="preserve">health care to maintain and improve your health </w:t>
      </w:r>
    </w:p>
    <w:p w14:paraId="6949A322" w14:textId="5F51DC9A" w:rsidR="006F3768" w:rsidRDefault="00EE2625" w:rsidP="006F3768">
      <w:pPr>
        <w:numPr>
          <w:ilvl w:val="0"/>
          <w:numId w:val="1"/>
        </w:numPr>
        <w:ind w:left="720"/>
      </w:pPr>
      <w:r>
        <w:t>Your preventive care</w:t>
      </w:r>
      <w:r w:rsidR="003446CF">
        <w:t xml:space="preserve"> needs </w:t>
      </w:r>
    </w:p>
    <w:p w14:paraId="529F3A52" w14:textId="61646164" w:rsidR="003446CF" w:rsidRDefault="00E41821" w:rsidP="006F3768">
      <w:pPr>
        <w:numPr>
          <w:ilvl w:val="0"/>
          <w:numId w:val="1"/>
        </w:numPr>
        <w:ind w:left="720"/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5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0C18FA62" w14:textId="77777777" w:rsidR="003446CF" w:rsidRDefault="003446CF" w:rsidP="00BA22A2"/>
    <w:p w14:paraId="44645828" w14:textId="005D367D" w:rsidR="006F3768" w:rsidRPr="000D2DE0" w:rsidRDefault="008B3337" w:rsidP="00C667EE">
      <w:pPr>
        <w:rPr>
          <w:b/>
          <w:bCs/>
        </w:rPr>
      </w:pPr>
      <w:r w:rsidRPr="00C667EE">
        <w:rPr>
          <w:b/>
          <w:bCs/>
        </w:rPr>
        <w:t xml:space="preserve">Remember </w:t>
      </w:r>
      <w:r w:rsidR="006F3768" w:rsidRPr="00C667EE">
        <w:rPr>
          <w:b/>
          <w:bCs/>
        </w:rPr>
        <w:t xml:space="preserve">to contact your </w:t>
      </w:r>
      <w:r w:rsidR="006F3768" w:rsidRPr="000D2DE0">
        <w:rPr>
          <w:b/>
          <w:bCs/>
        </w:rPr>
        <w:t>care coordinator if</w:t>
      </w:r>
      <w:r w:rsidR="00337E44" w:rsidRPr="000D2DE0">
        <w:rPr>
          <w:b/>
          <w:bCs/>
        </w:rPr>
        <w:t xml:space="preserve"> you</w:t>
      </w:r>
      <w:r w:rsidR="006F3768" w:rsidRPr="000D2DE0">
        <w:rPr>
          <w:b/>
          <w:bCs/>
        </w:rPr>
        <w:t>:</w:t>
      </w:r>
    </w:p>
    <w:p w14:paraId="5896CB6D" w14:textId="74D980C5" w:rsidR="006F3768" w:rsidRPr="00942712" w:rsidRDefault="00EE2625" w:rsidP="006F3768">
      <w:pPr>
        <w:numPr>
          <w:ilvl w:val="0"/>
          <w:numId w:val="2"/>
        </w:numPr>
      </w:pPr>
      <w:r>
        <w:t>Are</w:t>
      </w:r>
      <w:r w:rsidR="006F3768" w:rsidRPr="00942712">
        <w:t xml:space="preserve"> hospitalized</w:t>
      </w:r>
      <w:r w:rsidR="001363D1">
        <w:t>,</w:t>
      </w:r>
      <w:r w:rsidR="006F3768" w:rsidRPr="00942712">
        <w:t xml:space="preserve"> or plan to be hospitalized </w:t>
      </w:r>
    </w:p>
    <w:p w14:paraId="2C06E6B8" w14:textId="4D339409" w:rsidR="006F3768" w:rsidRPr="00942712" w:rsidRDefault="001363D1" w:rsidP="006F3768">
      <w:pPr>
        <w:numPr>
          <w:ilvl w:val="0"/>
          <w:numId w:val="2"/>
        </w:numPr>
      </w:pPr>
      <w:r>
        <w:t>Ha</w:t>
      </w:r>
      <w:r w:rsidR="00EE2625">
        <w:t>ve</w:t>
      </w:r>
      <w:r w:rsidR="00BA22A2">
        <w:t xml:space="preserve"> </w:t>
      </w:r>
      <w:r w:rsidR="006F3768" w:rsidRPr="00942712">
        <w:t xml:space="preserve">a fall  </w:t>
      </w:r>
    </w:p>
    <w:p w14:paraId="1FCDFDAF" w14:textId="6968B1B4" w:rsidR="006F3768" w:rsidRPr="00942712" w:rsidRDefault="00337E44" w:rsidP="006F3768">
      <w:pPr>
        <w:numPr>
          <w:ilvl w:val="0"/>
          <w:numId w:val="2"/>
        </w:numPr>
      </w:pPr>
      <w:r w:rsidRPr="00942712">
        <w:t>H</w:t>
      </w:r>
      <w:r w:rsidR="006F3768" w:rsidRPr="00942712">
        <w:t xml:space="preserve">ave a change in </w:t>
      </w:r>
      <w:r w:rsidR="001363D1">
        <w:t xml:space="preserve">your </w:t>
      </w:r>
      <w:r w:rsidR="006F3768" w:rsidRPr="00942712">
        <w:t>physical</w:t>
      </w:r>
      <w:r w:rsidR="008B3337">
        <w:t xml:space="preserve"> or mental</w:t>
      </w:r>
      <w:r w:rsidR="006F3768" w:rsidRPr="00942712">
        <w:t xml:space="preserve"> health</w:t>
      </w:r>
    </w:p>
    <w:p w14:paraId="0F331EE8" w14:textId="6E4F845F" w:rsidR="006F3768" w:rsidRPr="00942712" w:rsidRDefault="008B3337" w:rsidP="000D2DE0">
      <w:pPr>
        <w:pStyle w:val="ListParagraph"/>
        <w:numPr>
          <w:ilvl w:val="0"/>
          <w:numId w:val="2"/>
        </w:numPr>
      </w:pPr>
      <w:r>
        <w:t xml:space="preserve">Need </w:t>
      </w:r>
      <w:r w:rsidR="00A35237">
        <w:t>help</w:t>
      </w:r>
      <w:r>
        <w:t xml:space="preserve"> </w:t>
      </w:r>
      <w:r w:rsidR="001363D1">
        <w:t xml:space="preserve">finding </w:t>
      </w:r>
      <w:r>
        <w:t>support or services</w:t>
      </w:r>
    </w:p>
    <w:p w14:paraId="1C2AA166" w14:textId="77777777" w:rsidR="00684F2B" w:rsidRDefault="00684F2B" w:rsidP="006F3768"/>
    <w:p w14:paraId="37356121" w14:textId="4C6C8471" w:rsidR="00BA1D41" w:rsidRPr="00942712" w:rsidRDefault="006F3768" w:rsidP="006F3768">
      <w:r w:rsidRPr="00942712">
        <w:t xml:space="preserve">If you </w:t>
      </w:r>
      <w:r w:rsidR="001363D1">
        <w:t>have questions, or don’t</w:t>
      </w:r>
      <w:r w:rsidRPr="00942712">
        <w:t xml:space="preserve"> agree with your</w:t>
      </w:r>
      <w:r w:rsidR="00E41821">
        <w:t xml:space="preserve"> </w:t>
      </w:r>
      <w:r w:rsidR="005D29E8">
        <w:t>Support</w:t>
      </w:r>
      <w:r w:rsidR="00E41821">
        <w:t xml:space="preserve"> </w:t>
      </w:r>
      <w:r w:rsidR="00536B82">
        <w:t>Plan</w:t>
      </w:r>
      <w:r w:rsidRPr="00942712">
        <w:t xml:space="preserve">, </w:t>
      </w:r>
      <w:r w:rsidR="00BA22A2">
        <w:t xml:space="preserve">call </w:t>
      </w:r>
      <w:r w:rsidR="004807C2" w:rsidRPr="00942712">
        <w:t>me</w:t>
      </w:r>
      <w:r w:rsidRPr="00942712">
        <w:t xml:space="preserve"> at </w:t>
      </w:r>
      <w:r w:rsidR="00E4182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phone number</w:t>
      </w:r>
      <w:r w:rsidR="00E41821">
        <w:fldChar w:fldCharType="end"/>
      </w:r>
      <w:bookmarkEnd w:id="6"/>
      <w:r w:rsidRPr="00942712">
        <w:t>.</w:t>
      </w:r>
      <w:r w:rsidR="00FB20A8" w:rsidRPr="00942712">
        <w:t xml:space="preserve"> </w:t>
      </w:r>
      <w:r w:rsidR="001363D1">
        <w:t xml:space="preserve">You can also call me if your needs </w:t>
      </w:r>
      <w:r w:rsidR="00EE2625">
        <w:t>change</w:t>
      </w:r>
      <w:r w:rsidR="001363D1">
        <w:t>. TTY u</w:t>
      </w:r>
      <w:r w:rsidR="00EE2625">
        <w:t>s</w:t>
      </w:r>
      <w:r w:rsidR="001363D1">
        <w:t>ers</w:t>
      </w:r>
      <w:r w:rsidR="00FB20A8" w:rsidRPr="00942712">
        <w:t xml:space="preserve">, call the Minnesota Relay at </w:t>
      </w:r>
      <w:r w:rsidR="00E41821">
        <w:t>(</w:t>
      </w:r>
      <w:r w:rsidR="00FB20A8" w:rsidRPr="00942712">
        <w:t>711</w:t>
      </w:r>
      <w:r w:rsidR="00E41821">
        <w:t>)</w:t>
      </w:r>
      <w:r w:rsidR="00FB20A8" w:rsidRPr="00942712">
        <w:t xml:space="preserve"> or </w:t>
      </w:r>
      <w:r w:rsidR="00E41821">
        <w:t>1</w:t>
      </w:r>
      <w:r w:rsidR="00FB20A8" w:rsidRPr="00942712">
        <w:t>-877-627-3848</w:t>
      </w:r>
      <w:r w:rsidR="00E41821">
        <w:t xml:space="preserve"> </w:t>
      </w:r>
      <w:r w:rsidR="00FB20A8" w:rsidRPr="00942712">
        <w:t>(speech</w:t>
      </w:r>
      <w:r w:rsidR="007634FB">
        <w:t>-</w:t>
      </w:r>
      <w:r w:rsidR="00FB20A8" w:rsidRPr="00942712">
        <w:t>to</w:t>
      </w:r>
      <w:r w:rsidR="007634FB">
        <w:t>-</w:t>
      </w:r>
      <w:r w:rsidR="00FB20A8" w:rsidRPr="00942712">
        <w:t>speech relay service).</w:t>
      </w:r>
    </w:p>
    <w:p w14:paraId="15DC0755" w14:textId="77777777" w:rsidR="00BA1D41" w:rsidRPr="00942712" w:rsidRDefault="00BA1D41" w:rsidP="00BA1D41">
      <w:pPr>
        <w:ind w:left="360" w:right="4"/>
      </w:pPr>
    </w:p>
    <w:p w14:paraId="0EC7B984" w14:textId="6595D031" w:rsidR="002E6128" w:rsidRPr="00942712" w:rsidRDefault="00E41821" w:rsidP="00432355">
      <w:pPr>
        <w:autoSpaceDE w:val="0"/>
        <w:autoSpaceDN w:val="0"/>
        <w:adjustRightInd w:val="0"/>
      </w:pPr>
      <w:r>
        <w:t>S</w:t>
      </w:r>
      <w:r w:rsidR="00192E6A" w:rsidRPr="00942712">
        <w:t>incerely,</w:t>
      </w:r>
    </w:p>
    <w:p w14:paraId="1F24C3B0" w14:textId="77777777" w:rsidR="00B235C3" w:rsidRDefault="00B235C3" w:rsidP="00B235C3">
      <w:pPr>
        <w:ind w:right="548"/>
      </w:pPr>
    </w:p>
    <w:p w14:paraId="6073FC65" w14:textId="0DF0CB87" w:rsidR="00B235C3" w:rsidRDefault="00E41821" w:rsidP="00B235C3">
      <w:r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Care Coordinator Name</w:t>
      </w:r>
      <w:r>
        <w:fldChar w:fldCharType="end"/>
      </w:r>
      <w:bookmarkEnd w:id="7"/>
    </w:p>
    <w:p w14:paraId="5CA69724" w14:textId="1DBDEA7D" w:rsidR="00B235C3" w:rsidRDefault="00E41821" w:rsidP="00B235C3">
      <w:r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  <w:bookmarkEnd w:id="8"/>
    </w:p>
    <w:p w14:paraId="03454829" w14:textId="164C2D5E" w:rsidR="00BC0DFE" w:rsidRDefault="00E41821" w:rsidP="00BC0DFE">
      <w:r>
        <w:fldChar w:fldCharType="begin">
          <w:ffData>
            <w:name w:val=""/>
            <w:enabled/>
            <w:calcOnExit w:val="0"/>
            <w:textInput>
              <w:default w:val="County or Agency Nam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</w:p>
    <w:p w14:paraId="13EDEF97" w14:textId="17B418D9" w:rsidR="00BC0DFE" w:rsidRDefault="00E41821" w:rsidP="00BC0DFE"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9"/>
    </w:p>
    <w:p w14:paraId="2A0D2B28" w14:textId="64EE4163" w:rsidR="00BC0DFE" w:rsidRDefault="00E41821" w:rsidP="00BC0DFE"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0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0"/>
      <w:r w:rsidR="00BC0DFE">
        <w:t xml:space="preserve">  </w:t>
      </w:r>
    </w:p>
    <w:p w14:paraId="54936DD2" w14:textId="77777777" w:rsidR="00EE2625" w:rsidRDefault="00EE2625" w:rsidP="00570106">
      <w:pPr>
        <w:pStyle w:val="Footer"/>
        <w:rPr>
          <w:rFonts w:asciiTheme="minorHAnsi" w:hAnsiTheme="minorHAnsi"/>
          <w:szCs w:val="26"/>
        </w:rPr>
      </w:pPr>
    </w:p>
    <w:p w14:paraId="49563251" w14:textId="77777777" w:rsidR="001363D1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21C5BE60" w14:textId="7958750A" w:rsidR="00573F2A" w:rsidRDefault="00684F2B" w:rsidP="00570106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rFonts w:asciiTheme="minorHAnsi" w:hAnsiTheme="minorHAnsi"/>
          <w:b/>
          <w:szCs w:val="26"/>
        </w:rPr>
      </w:pPr>
      <w:r>
        <w:rPr>
          <w:rFonts w:asciiTheme="minorHAnsi" w:hAnsiTheme="minorHAnsi"/>
          <w:szCs w:val="26"/>
        </w:rPr>
        <w:t xml:space="preserve">                  </w:t>
      </w:r>
      <w:r w:rsidRPr="009C4215">
        <w:rPr>
          <w:rFonts w:asciiTheme="minorHAnsi" w:hAnsiTheme="minorHAnsi"/>
          <w:szCs w:val="26"/>
        </w:rPr>
        <w:t xml:space="preserve">500 Stinson Blvd NE, Minneapolis, MN 55413 | 612-676-6500 | fax 612-676-6501 | </w:t>
      </w:r>
      <w:r w:rsidRPr="009C4215">
        <w:rPr>
          <w:rFonts w:asciiTheme="minorHAnsi" w:hAnsiTheme="minorHAnsi"/>
          <w:b/>
          <w:szCs w:val="26"/>
        </w:rPr>
        <w:t>ucare.or</w:t>
      </w:r>
      <w:r w:rsidR="00570106">
        <w:rPr>
          <w:rFonts w:asciiTheme="minorHAnsi" w:hAnsiTheme="minorHAnsi"/>
          <w:b/>
          <w:szCs w:val="26"/>
        </w:rPr>
        <w:t>g</w:t>
      </w:r>
    </w:p>
    <w:p w14:paraId="518F0195" w14:textId="77777777" w:rsidR="00570106" w:rsidRPr="00570106" w:rsidRDefault="00570106" w:rsidP="00570106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i/>
          <w:iCs/>
        </w:rPr>
      </w:pPr>
    </w:p>
    <w:p w14:paraId="2FEC5552" w14:textId="7AAEB020" w:rsidR="00573F2A" w:rsidRDefault="006B674B" w:rsidP="00573F2A">
      <w:r>
        <w:t>H5937_</w:t>
      </w:r>
      <w:r w:rsidR="00865020">
        <w:t>H2456_6336_072022 accepted</w:t>
      </w:r>
      <w:r w:rsidR="00573F2A" w:rsidRPr="00FF3C9C">
        <w:tab/>
      </w:r>
      <w:r w:rsidR="00573F2A" w:rsidRPr="00FF3C9C">
        <w:tab/>
      </w:r>
      <w:r w:rsidR="00573F2A" w:rsidRPr="00FF3C9C">
        <w:tab/>
      </w:r>
      <w:r w:rsidR="00573F2A">
        <w:tab/>
      </w:r>
      <w:r w:rsidR="00573F2A">
        <w:tab/>
      </w:r>
      <w:r w:rsidR="00684F2B">
        <w:tab/>
        <w:t xml:space="preserve"> </w:t>
      </w:r>
      <w:r w:rsidR="00573F2A" w:rsidRPr="00573F2A">
        <w:rPr>
          <w:sz w:val="16"/>
          <w:szCs w:val="16"/>
        </w:rPr>
        <w:t>U6336</w:t>
      </w:r>
      <w:r w:rsidR="005D29E8">
        <w:rPr>
          <w:sz w:val="16"/>
          <w:szCs w:val="16"/>
        </w:rPr>
        <w:t>C</w:t>
      </w:r>
      <w:r w:rsidR="00573F2A" w:rsidRPr="00573F2A">
        <w:rPr>
          <w:sz w:val="16"/>
          <w:szCs w:val="16"/>
        </w:rPr>
        <w:t xml:space="preserve"> (</w:t>
      </w:r>
      <w:r w:rsidR="00684F2B">
        <w:rPr>
          <w:sz w:val="16"/>
          <w:szCs w:val="16"/>
        </w:rPr>
        <w:t>07</w:t>
      </w:r>
      <w:r w:rsidR="00573F2A" w:rsidRPr="00573F2A">
        <w:rPr>
          <w:sz w:val="16"/>
          <w:szCs w:val="16"/>
        </w:rPr>
        <w:t>/</w:t>
      </w:r>
      <w:r w:rsidR="00684F2B">
        <w:rPr>
          <w:sz w:val="16"/>
          <w:szCs w:val="16"/>
        </w:rPr>
        <w:t>2022</w:t>
      </w:r>
      <w:r w:rsidR="00573F2A" w:rsidRPr="00573F2A">
        <w:rPr>
          <w:sz w:val="16"/>
          <w:szCs w:val="16"/>
        </w:rPr>
        <w:t>)</w:t>
      </w:r>
    </w:p>
    <w:p w14:paraId="196B0813" w14:textId="77777777" w:rsidR="00573F2A" w:rsidRDefault="00573F2A" w:rsidP="00573F2A">
      <w:pPr>
        <w:sectPr w:rsidR="00573F2A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524A57BE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162A0C" w:rsidRDefault="00684F2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B80E3" w14:textId="77777777" w:rsidR="006513BE" w:rsidRDefault="006513BE">
      <w:r>
        <w:separator/>
      </w:r>
    </w:p>
  </w:endnote>
  <w:endnote w:type="continuationSeparator" w:id="0">
    <w:p w14:paraId="76E0C304" w14:textId="77777777" w:rsidR="006513BE" w:rsidRDefault="0065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CCAEA" w14:textId="77777777" w:rsidR="006513BE" w:rsidRDefault="006513BE">
      <w:r>
        <w:separator/>
      </w:r>
    </w:p>
  </w:footnote>
  <w:footnote w:type="continuationSeparator" w:id="0">
    <w:p w14:paraId="3DC8CA19" w14:textId="77777777" w:rsidR="006513BE" w:rsidRDefault="00651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165"/>
    <w:rsid w:val="002B47AF"/>
    <w:rsid w:val="002B4F85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106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D29E8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02F9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1821"/>
    <w:rsid w:val="00E4491B"/>
    <w:rsid w:val="00E46BA8"/>
    <w:rsid w:val="00E47581"/>
    <w:rsid w:val="00E47D0E"/>
    <w:rsid w:val="00E51416"/>
    <w:rsid w:val="00E52924"/>
    <w:rsid w:val="00E556C8"/>
    <w:rsid w:val="00E57B1C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600A1"/>
    <w:rsid w:val="00F63135"/>
    <w:rsid w:val="00F651CF"/>
    <w:rsid w:val="00F66695"/>
    <w:rsid w:val="00F70613"/>
    <w:rsid w:val="00F73421"/>
    <w:rsid w:val="00F7422D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http://myucare/resources/purchasing/ReqPo/20509.5313.xml</Url>
      <Description>20509.5313</Description>
    </Requisition>
    <UNumber xmlns="489f2b3e-f128-433d-b78b-96f746dae6d4">U6336</UNumber>
    <ReviewDate xmlns="489f2b3e-f128-433d-b78b-96f746dae6d4">2018-11-13T17:51:03+00:00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74C659-C5D2-47BB-AFA5-6887CD80A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0ADBA7-76EE-4B36-8C8E-2A9813CE76A7}">
  <ds:schemaRefs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</TotalTime>
  <Pages>5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Kristen Sagnes</cp:lastModifiedBy>
  <cp:revision>3</cp:revision>
  <cp:lastPrinted>2015-02-10T20:28:00Z</cp:lastPrinted>
  <dcterms:created xsi:type="dcterms:W3CDTF">2022-07-28T18:48:00Z</dcterms:created>
  <dcterms:modified xsi:type="dcterms:W3CDTF">2022-08-31T14:53:00Z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</Properties>
</file>