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CAF50" w14:textId="77777777" w:rsidR="00944C4E" w:rsidRDefault="00944C4E" w:rsidP="005F29FA"/>
    <w:p w14:paraId="13BCAF51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&lt;Date&gt;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13BCAF52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BCAF53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BCAF54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BCAF55" w14:textId="77777777" w:rsidR="005F29FA" w:rsidRDefault="005F29FA" w:rsidP="005F29F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3BCAF56" w14:textId="77777777" w:rsidR="005F29FA" w:rsidRDefault="005F29FA" w:rsidP="005F29F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13BCAF57" w14:textId="732AD504" w:rsidR="005F29FA" w:rsidRDefault="009F607B" w:rsidP="005F29FA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&lt;City, State Zip&gt;</w:t>
      </w:r>
      <w:r>
        <w:rPr>
          <w:rFonts w:eastAsia="Calibri"/>
        </w:rPr>
        <w:fldChar w:fldCharType="end"/>
      </w:r>
      <w:bookmarkEnd w:id="3"/>
    </w:p>
    <w:p w14:paraId="13BCAF58" w14:textId="77777777" w:rsidR="005F29FA" w:rsidRDefault="005F29FA" w:rsidP="005F29FA">
      <w:pPr>
        <w:ind w:right="548"/>
      </w:pPr>
    </w:p>
    <w:p w14:paraId="13BCAF59" w14:textId="77777777" w:rsidR="005F29FA" w:rsidRDefault="005F29FA" w:rsidP="005F29FA">
      <w:pPr>
        <w:ind w:right="548"/>
      </w:pPr>
    </w:p>
    <w:p w14:paraId="13BCAF5A" w14:textId="77777777" w:rsidR="005F29FA" w:rsidRDefault="005F29FA" w:rsidP="005F29FA">
      <w:pPr>
        <w:ind w:right="548"/>
      </w:pPr>
      <w:r w:rsidRPr="00840EDC">
        <w:t xml:space="preserve">Dear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4"/>
      <w:r w:rsidRPr="00840EDC">
        <w:t>:</w:t>
      </w:r>
    </w:p>
    <w:p w14:paraId="13BCAF5B" w14:textId="77777777" w:rsidR="00DF5164" w:rsidRPr="00840EDC" w:rsidRDefault="00DF5164" w:rsidP="00DF5164">
      <w:pPr>
        <w:ind w:right="548"/>
      </w:pPr>
    </w:p>
    <w:p w14:paraId="13BCAF5C" w14:textId="77777777" w:rsidR="005F29FA" w:rsidRDefault="009E6C26" w:rsidP="005F29FA">
      <w:pPr>
        <w:autoSpaceDE w:val="0"/>
        <w:autoSpaceDN w:val="0"/>
        <w:adjustRightInd w:val="0"/>
        <w:rPr>
          <w:rFonts w:eastAsia="Calibri"/>
        </w:rPr>
      </w:pPr>
      <w:r w:rsidRPr="009E6C26">
        <w:rPr>
          <w:rFonts w:eastAsia="Calibri"/>
        </w:rPr>
        <w:t xml:space="preserve">Thank you for taking the time to discuss your health care needs with me. It was a pleasure talking with you. Based on our conversation, I’ve enclosed information about </w:t>
      </w:r>
      <w:r w:rsidR="005F29FA">
        <w:rPr>
          <w:rFonts w:eastAsia="Calibri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bookmarkStart w:id="5" w:name="Text6"/>
      <w:r w:rsidR="005F29FA">
        <w:rPr>
          <w:rFonts w:eastAsia="Calibri"/>
        </w:rPr>
        <w:instrText xml:space="preserve"> FORMTEXT </w:instrText>
      </w:r>
      <w:r w:rsidR="005F29FA">
        <w:rPr>
          <w:rFonts w:eastAsia="Calibri"/>
        </w:rPr>
      </w:r>
      <w:r w:rsidR="005F29FA">
        <w:rPr>
          <w:rFonts w:eastAsia="Calibri"/>
        </w:rPr>
        <w:fldChar w:fldCharType="separate"/>
      </w:r>
      <w:r w:rsidR="005F29FA">
        <w:rPr>
          <w:rFonts w:eastAsia="Calibri"/>
          <w:noProof/>
        </w:rPr>
        <w:t>&lt;list of relevant resources and/or health conditions&gt;</w:t>
      </w:r>
      <w:r w:rsidR="005F29FA">
        <w:rPr>
          <w:rFonts w:eastAsia="Calibri"/>
        </w:rPr>
        <w:fldChar w:fldCharType="end"/>
      </w:r>
      <w:bookmarkEnd w:id="5"/>
      <w:r w:rsidR="005F29FA">
        <w:rPr>
          <w:rFonts w:eastAsia="Calibri"/>
        </w:rPr>
        <w:t>:</w:t>
      </w:r>
    </w:p>
    <w:p w14:paraId="13BCAF5D" w14:textId="77777777" w:rsidR="00382A24" w:rsidRPr="009E6C26" w:rsidRDefault="00382A24" w:rsidP="009E6C26">
      <w:pPr>
        <w:autoSpaceDE w:val="0"/>
        <w:autoSpaceDN w:val="0"/>
        <w:adjustRightInd w:val="0"/>
        <w:rPr>
          <w:rFonts w:eastAsia="Calibri"/>
        </w:rPr>
      </w:pPr>
    </w:p>
    <w:p w14:paraId="13BCAF5E" w14:textId="77777777" w:rsidR="00DF5164" w:rsidRPr="00840EDC" w:rsidRDefault="00DF5164" w:rsidP="00547610">
      <w:pPr>
        <w:ind w:right="547"/>
      </w:pPr>
      <w:r w:rsidRPr="00840EDC">
        <w:t>If you have any questions</w:t>
      </w:r>
      <w:r w:rsidR="009E6C26">
        <w:t xml:space="preserve"> </w:t>
      </w:r>
      <w:r w:rsidR="00763574">
        <w:t>about</w:t>
      </w:r>
      <w:r w:rsidR="009E6C26">
        <w:t xml:space="preserve"> this information</w:t>
      </w:r>
      <w:r w:rsidR="00944C4E">
        <w:t xml:space="preserve">, please </w:t>
      </w:r>
      <w:r>
        <w:t xml:space="preserve">call me at </w:t>
      </w:r>
      <w:r w:rsidR="005F29FA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5F29FA">
        <w:instrText xml:space="preserve"> FORMTEXT </w:instrText>
      </w:r>
      <w:r w:rsidR="005F29FA">
        <w:fldChar w:fldCharType="separate"/>
      </w:r>
      <w:r w:rsidR="005F29FA">
        <w:rPr>
          <w:noProof/>
        </w:rPr>
        <w:t>&lt;phone number&gt;</w:t>
      </w:r>
      <w:r w:rsidR="005F29FA">
        <w:fldChar w:fldCharType="end"/>
      </w:r>
      <w:bookmarkEnd w:id="6"/>
      <w:r w:rsidR="005F29FA">
        <w:t xml:space="preserve"> </w:t>
      </w:r>
      <w:r w:rsidR="009D5421">
        <w:t>If you reach my voice</w:t>
      </w:r>
      <w:r>
        <w:t>mail, please leave a message and your phone number.</w:t>
      </w:r>
      <w:r w:rsidRPr="00840EDC">
        <w:t xml:space="preserve"> If you are hearing impaired, please call the Minnesota</w:t>
      </w:r>
      <w:r w:rsidR="001E4A65">
        <w:t xml:space="preserve"> Relay at 711 or 1-877-627-384</w:t>
      </w:r>
      <w:r>
        <w:t>8 (speech-to-speech relay service).</w:t>
      </w:r>
      <w:r w:rsidRPr="00840EDC">
        <w:t xml:space="preserve"> </w:t>
      </w:r>
    </w:p>
    <w:p w14:paraId="13BCAF5F" w14:textId="77777777" w:rsidR="00DF5164" w:rsidRPr="00840EDC" w:rsidRDefault="00DF5164" w:rsidP="00FE1B5B">
      <w:pPr>
        <w:ind w:right="548"/>
      </w:pPr>
    </w:p>
    <w:p w14:paraId="13BCAF60" w14:textId="77777777" w:rsidR="00DF5164" w:rsidRDefault="00DF5164" w:rsidP="00DF5164">
      <w:pPr>
        <w:ind w:right="548"/>
      </w:pPr>
      <w:r w:rsidRPr="00840EDC">
        <w:t>Sincerely,</w:t>
      </w:r>
    </w:p>
    <w:p w14:paraId="13BCAF61" w14:textId="77777777" w:rsidR="00DF5164" w:rsidRDefault="00DF5164" w:rsidP="00DF5164">
      <w:pPr>
        <w:ind w:right="548"/>
      </w:pPr>
    </w:p>
    <w:p w14:paraId="13BCAF62" w14:textId="77777777" w:rsidR="00DF5164" w:rsidRDefault="00DF5164" w:rsidP="00DF5164">
      <w:pPr>
        <w:ind w:right="548"/>
      </w:pPr>
    </w:p>
    <w:p w14:paraId="13BCAF63" w14:textId="77777777" w:rsidR="005F29FA" w:rsidRDefault="005F29FA" w:rsidP="005F29FA">
      <w:pPr>
        <w:ind w:right="548"/>
      </w:pPr>
    </w:p>
    <w:p w14:paraId="13BCAF64" w14:textId="07502D9D" w:rsidR="005F29FA" w:rsidRDefault="009F607B" w:rsidP="005F29FA">
      <w:r>
        <w:fldChar w:fldCharType="begin">
          <w:ffData>
            <w:name w:val="Text8"/>
            <w:enabled/>
            <w:calcOnExit w:val="0"/>
            <w:textInput>
              <w:default w:val="&lt;Care Coordination Name&gt;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&lt;Care Coordination Name&gt;</w:t>
      </w:r>
      <w:r>
        <w:fldChar w:fldCharType="end"/>
      </w:r>
      <w:bookmarkEnd w:id="7"/>
    </w:p>
    <w:p w14:paraId="13BCAF65" w14:textId="39A83C2F" w:rsidR="005F29FA" w:rsidRDefault="009F607B" w:rsidP="005F29FA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8"/>
    </w:p>
    <w:p w14:paraId="13BCAF66" w14:textId="77777777" w:rsidR="005F29FA" w:rsidRDefault="005F29FA" w:rsidP="005F29FA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9"/>
    </w:p>
    <w:p w14:paraId="13BCAF67" w14:textId="77777777" w:rsidR="005F29FA" w:rsidRDefault="005F29FA" w:rsidP="005F29FA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0"/>
    </w:p>
    <w:p w14:paraId="13BCAF68" w14:textId="7F26E23F" w:rsidR="005F29FA" w:rsidRDefault="009F607B" w:rsidP="005F29FA">
      <w:r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  <w:bookmarkEnd w:id="11"/>
    </w:p>
    <w:p w14:paraId="13BCAF69" w14:textId="77777777" w:rsidR="005F29FA" w:rsidRDefault="005F29FA" w:rsidP="005F29FA"/>
    <w:p w14:paraId="13BCAF6A" w14:textId="77777777" w:rsidR="005F29FA" w:rsidRDefault="005F29FA" w:rsidP="005F29FA"/>
    <w:p w14:paraId="13BCAF6B" w14:textId="77777777" w:rsidR="005F29FA" w:rsidRDefault="005F29FA" w:rsidP="005F29F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Enclosures: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13"/>
            <w:enabled/>
            <w:calcOnExit w:val="0"/>
            <w:textInput>
              <w:default w:val="&lt; list enclosures&gt;"/>
            </w:textInput>
          </w:ffData>
        </w:fldChar>
      </w:r>
      <w:bookmarkStart w:id="12" w:name="Text1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 list enclosures&gt;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2"/>
    </w:p>
    <w:p w14:paraId="13BCAF6C" w14:textId="77777777" w:rsidR="00382A24" w:rsidRDefault="00382A24" w:rsidP="00DF5164">
      <w:pPr>
        <w:pStyle w:val="NoSpacing"/>
        <w:rPr>
          <w:rFonts w:ascii="Times New Roman" w:hAnsi="Times New Roman"/>
          <w:sz w:val="24"/>
          <w:szCs w:val="24"/>
        </w:rPr>
      </w:pPr>
    </w:p>
    <w:p w14:paraId="13BCAF6D" w14:textId="77777777" w:rsidR="00382A24" w:rsidRDefault="00382A24" w:rsidP="00DF5164">
      <w:pPr>
        <w:pStyle w:val="NoSpacing"/>
        <w:rPr>
          <w:rFonts w:ascii="Times New Roman" w:hAnsi="Times New Roman"/>
          <w:sz w:val="24"/>
          <w:szCs w:val="24"/>
        </w:rPr>
      </w:pPr>
    </w:p>
    <w:p w14:paraId="13BCAF6F" w14:textId="633B6694" w:rsidR="00E22573" w:rsidRPr="00944C4E" w:rsidRDefault="00E22573" w:rsidP="0043499C">
      <w:r w:rsidRPr="00944C4E">
        <w:t>UCare Connect + Medicare (HMO SNP) is a health plan that contracts with both Medicare and the Minnesota Medical Assistance (Medicaid) program to provide benefits of both programs to enrollees. Enrollment in UCare Connect + Medicare depends on contract renewal.</w:t>
      </w:r>
    </w:p>
    <w:p w14:paraId="13BCAF70" w14:textId="77777777" w:rsidR="005F29FA" w:rsidRDefault="005F29FA" w:rsidP="0043499C"/>
    <w:p w14:paraId="13BCAF71" w14:textId="77777777" w:rsidR="00FE1B5B" w:rsidRPr="00944C4E" w:rsidRDefault="00FE1B5B" w:rsidP="0043499C"/>
    <w:p w14:paraId="13BCAF72" w14:textId="3FEC7453" w:rsidR="00E22573" w:rsidRPr="00944C4E" w:rsidRDefault="001340D5" w:rsidP="00944C4E">
      <w:pPr>
        <w:rPr>
          <w:sz w:val="16"/>
          <w:szCs w:val="16"/>
        </w:rPr>
      </w:pPr>
      <w:r w:rsidRPr="00944C4E">
        <w:t>PMAP SNBC H5937_121916_3 DHS Approved (</w:t>
      </w:r>
      <w:r w:rsidR="00D80A4A" w:rsidRPr="00944C4E">
        <w:t>12202016</w:t>
      </w:r>
      <w:r w:rsidRPr="00944C4E">
        <w:t>)</w:t>
      </w:r>
      <w:r w:rsidR="00D170D6" w:rsidRPr="00944C4E">
        <w:tab/>
      </w:r>
      <w:r w:rsidR="00D170D6" w:rsidRPr="00944C4E">
        <w:tab/>
      </w:r>
      <w:r w:rsidR="00D170D6" w:rsidRPr="00944C4E">
        <w:tab/>
      </w:r>
      <w:r w:rsidR="00D170D6" w:rsidRPr="00944C4E">
        <w:rPr>
          <w:sz w:val="16"/>
          <w:szCs w:val="16"/>
        </w:rPr>
        <w:t>U4330</w:t>
      </w:r>
      <w:r w:rsidR="00825DF8">
        <w:rPr>
          <w:sz w:val="16"/>
          <w:szCs w:val="16"/>
        </w:rPr>
        <w:t>B</w:t>
      </w:r>
      <w:r w:rsidR="00D170D6" w:rsidRPr="00944C4E">
        <w:rPr>
          <w:sz w:val="16"/>
          <w:szCs w:val="16"/>
        </w:rPr>
        <w:t xml:space="preserve"> (</w:t>
      </w:r>
      <w:r w:rsidR="00E22573" w:rsidRPr="00944C4E">
        <w:rPr>
          <w:sz w:val="16"/>
          <w:szCs w:val="16"/>
        </w:rPr>
        <w:t>1</w:t>
      </w:r>
      <w:r w:rsidR="00944C4E" w:rsidRPr="00944C4E">
        <w:rPr>
          <w:sz w:val="16"/>
          <w:szCs w:val="16"/>
        </w:rPr>
        <w:t>1</w:t>
      </w:r>
      <w:r w:rsidR="00D170D6" w:rsidRPr="00944C4E">
        <w:rPr>
          <w:sz w:val="16"/>
          <w:szCs w:val="16"/>
        </w:rPr>
        <w:t>/1</w:t>
      </w:r>
      <w:r w:rsidR="00944C4E" w:rsidRPr="00944C4E">
        <w:rPr>
          <w:sz w:val="16"/>
          <w:szCs w:val="16"/>
        </w:rPr>
        <w:t>8</w:t>
      </w:r>
      <w:r w:rsidR="00D170D6" w:rsidRPr="00944C4E">
        <w:rPr>
          <w:sz w:val="16"/>
          <w:szCs w:val="16"/>
        </w:rPr>
        <w:t>)</w:t>
      </w:r>
      <w:r w:rsidR="00944C4E" w:rsidRPr="00944C4E">
        <w:rPr>
          <w:sz w:val="16"/>
          <w:szCs w:val="16"/>
        </w:rPr>
        <w:t xml:space="preserve"> </w:t>
      </w:r>
    </w:p>
    <w:p w14:paraId="13BCAF73" w14:textId="77777777" w:rsidR="00944C4E" w:rsidRDefault="00944C4E" w:rsidP="00944C4E">
      <w:pPr>
        <w:sectPr w:rsidR="00944C4E" w:rsidSect="00944C4E">
          <w:headerReference w:type="default" r:id="rId11"/>
          <w:footerReference w:type="default" r:id="rId12"/>
          <w:pgSz w:w="12240" w:h="15840" w:code="1"/>
          <w:pgMar w:top="1440" w:right="1440" w:bottom="1260" w:left="1440" w:header="446" w:footer="449" w:gutter="0"/>
          <w:cols w:space="720"/>
          <w:docGrid w:linePitch="360"/>
        </w:sectPr>
      </w:pPr>
    </w:p>
    <w:p w14:paraId="13BCAF74" w14:textId="0F0392D9" w:rsidR="00763574" w:rsidRDefault="00803C59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172558F0" wp14:editId="7A0B05AE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AF75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6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7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8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9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A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B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C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D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E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F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0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1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2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3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4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5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6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7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8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9" w14:textId="77777777" w:rsidR="00763574" w:rsidRPr="004628CA" w:rsidRDefault="0076357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3BCAF8A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3BCAF8B" w14:textId="2BDDD62F" w:rsidR="00763574" w:rsidRDefault="003C483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786E92CD" wp14:editId="0F911224">
            <wp:simplePos x="0" y="0"/>
            <wp:positionH relativeFrom="page">
              <wp:posOffset>241252</wp:posOffset>
            </wp:positionH>
            <wp:positionV relativeFrom="page">
              <wp:posOffset>-51915</wp:posOffset>
            </wp:positionV>
            <wp:extent cx="7223760" cy="10058400"/>
            <wp:effectExtent l="0" t="0" r="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8C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D" w14:textId="77777777" w:rsidR="00763574" w:rsidRDefault="00763574" w:rsidP="0016697B">
      <w:pPr>
        <w:spacing w:after="120"/>
        <w:rPr>
          <w:rFonts w:asciiTheme="majorBidi" w:hAnsiTheme="majorBidi" w:cstheme="majorBidi"/>
        </w:rPr>
        <w:sectPr w:rsidR="00763574" w:rsidSect="00730F10">
          <w:pgSz w:w="12240" w:h="15840" w:code="1"/>
          <w:pgMar w:top="1440" w:right="1440" w:bottom="1260" w:left="1440" w:header="446" w:footer="449" w:gutter="0"/>
          <w:cols w:space="720"/>
          <w:docGrid w:linePitch="360"/>
        </w:sectPr>
      </w:pPr>
    </w:p>
    <w:p w14:paraId="13BCAF8E" w14:textId="0813CE4D" w:rsidR="00763574" w:rsidRDefault="003C483A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4624" behindDoc="0" locked="0" layoutInCell="1" allowOverlap="1" wp14:anchorId="7ADE1458" wp14:editId="39F393D5">
            <wp:simplePos x="0" y="0"/>
            <wp:positionH relativeFrom="margin">
              <wp:posOffset>-551815</wp:posOffset>
            </wp:positionH>
            <wp:positionV relativeFrom="page">
              <wp:posOffset>-84120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8F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90" w14:textId="77777777" w:rsidR="00763574" w:rsidRDefault="00763574" w:rsidP="0016697B">
      <w:pPr>
        <w:spacing w:after="120"/>
        <w:rPr>
          <w:rFonts w:asciiTheme="majorBidi" w:hAnsiTheme="majorBidi" w:cstheme="majorBidi"/>
        </w:rPr>
        <w:sectPr w:rsidR="00763574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BCAF91" w14:textId="6F83B90F" w:rsidR="00763574" w:rsidRDefault="00803C59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B5F55EF" wp14:editId="0CAA17D9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62549" cy="10045700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49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92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93" w14:textId="77777777" w:rsidR="008B4B70" w:rsidRPr="007F2993" w:rsidRDefault="00944C4E" w:rsidP="00E22573">
      <w:pPr>
        <w:ind w:left="-720"/>
      </w:pPr>
      <w:r>
        <w:tab/>
      </w:r>
      <w:r>
        <w:tab/>
      </w:r>
      <w:r>
        <w:tab/>
      </w:r>
      <w:r>
        <w:tab/>
      </w:r>
    </w:p>
    <w:sectPr w:rsidR="008B4B70" w:rsidRPr="007F2993" w:rsidSect="00944C4E">
      <w:headerReference w:type="default" r:id="rId17"/>
      <w:footerReference w:type="default" r:id="rId18"/>
      <w:pgSz w:w="12240" w:h="15840" w:code="1"/>
      <w:pgMar w:top="1440" w:right="1440" w:bottom="1260" w:left="1440" w:header="446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AF9E" w14:textId="77777777" w:rsidR="00944C4E" w:rsidRDefault="00944C4E">
      <w:r>
        <w:separator/>
      </w:r>
    </w:p>
  </w:endnote>
  <w:endnote w:type="continuationSeparator" w:id="0">
    <w:p w14:paraId="13BCAF9F" w14:textId="77777777" w:rsidR="00944C4E" w:rsidRDefault="0094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2F1D6" w14:textId="77777777" w:rsidR="00FE1639" w:rsidRPr="00FE1639" w:rsidRDefault="00FE1639" w:rsidP="00FE1639">
    <w:pPr>
      <w:jc w:val="center"/>
      <w:rPr>
        <w:rFonts w:asciiTheme="minorHAnsi" w:hAnsiTheme="minorHAnsi"/>
        <w:b/>
        <w:szCs w:val="26"/>
      </w:rPr>
    </w:pPr>
    <w:r w:rsidRPr="00FE1639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FE1639">
      <w:rPr>
        <w:rFonts w:asciiTheme="minorHAnsi" w:hAnsiTheme="minorHAnsi"/>
        <w:b/>
        <w:szCs w:val="26"/>
      </w:rPr>
      <w:t>ucare.org</w:t>
    </w:r>
  </w:p>
  <w:p w14:paraId="13BCAFA1" w14:textId="2E716C57" w:rsidR="00944C4E" w:rsidRPr="00FE1639" w:rsidRDefault="00944C4E" w:rsidP="00790138">
    <w:pPr>
      <w:pStyle w:val="Footer"/>
      <w:ind w:left="-1080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3" w14:textId="77777777" w:rsidR="00944C4E" w:rsidRDefault="00944C4E" w:rsidP="00790138">
    <w:pPr>
      <w:pStyle w:val="Footer"/>
      <w:ind w:left="-10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CAF9C" w14:textId="77777777" w:rsidR="00944C4E" w:rsidRDefault="00944C4E">
      <w:r>
        <w:separator/>
      </w:r>
    </w:p>
  </w:footnote>
  <w:footnote w:type="continuationSeparator" w:id="0">
    <w:p w14:paraId="13BCAF9D" w14:textId="77777777" w:rsidR="00944C4E" w:rsidRDefault="00944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0" w14:textId="2E78990F" w:rsidR="00944C4E" w:rsidRDefault="00803C59" w:rsidP="00803C59">
    <w:pPr>
      <w:pStyle w:val="Header"/>
      <w:ind w:left="-720"/>
    </w:pPr>
    <w:r>
      <w:rPr>
        <w:noProof/>
      </w:rPr>
      <w:drawing>
        <wp:inline distT="0" distB="0" distL="0" distR="0" wp14:anchorId="639499E8" wp14:editId="56E141BB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2" w14:textId="77777777" w:rsidR="00944C4E" w:rsidRDefault="00944C4E" w:rsidP="00790138">
    <w:pPr>
      <w:pStyle w:val="Header"/>
      <w:ind w:left="-9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2A8B"/>
    <w:rsid w:val="00002BDB"/>
    <w:rsid w:val="00003A37"/>
    <w:rsid w:val="00004890"/>
    <w:rsid w:val="00006806"/>
    <w:rsid w:val="0001001D"/>
    <w:rsid w:val="0001132B"/>
    <w:rsid w:val="000177B4"/>
    <w:rsid w:val="00021E06"/>
    <w:rsid w:val="00034488"/>
    <w:rsid w:val="000350B1"/>
    <w:rsid w:val="000363E4"/>
    <w:rsid w:val="00041E0F"/>
    <w:rsid w:val="00052AE6"/>
    <w:rsid w:val="000571A8"/>
    <w:rsid w:val="00060067"/>
    <w:rsid w:val="000602D4"/>
    <w:rsid w:val="00060439"/>
    <w:rsid w:val="00064C56"/>
    <w:rsid w:val="00065802"/>
    <w:rsid w:val="00073C83"/>
    <w:rsid w:val="000746B7"/>
    <w:rsid w:val="000755AD"/>
    <w:rsid w:val="0008348E"/>
    <w:rsid w:val="00083D80"/>
    <w:rsid w:val="00085A43"/>
    <w:rsid w:val="00087C1E"/>
    <w:rsid w:val="0009450F"/>
    <w:rsid w:val="000A020B"/>
    <w:rsid w:val="000A05DF"/>
    <w:rsid w:val="000A3889"/>
    <w:rsid w:val="000A5C0A"/>
    <w:rsid w:val="000A6479"/>
    <w:rsid w:val="000B11E6"/>
    <w:rsid w:val="000B5A62"/>
    <w:rsid w:val="000C01CB"/>
    <w:rsid w:val="000C14E3"/>
    <w:rsid w:val="000C2BB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01F"/>
    <w:rsid w:val="00100DA4"/>
    <w:rsid w:val="001030F1"/>
    <w:rsid w:val="00105265"/>
    <w:rsid w:val="00110715"/>
    <w:rsid w:val="00111453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40D5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33C4"/>
    <w:rsid w:val="001A5B31"/>
    <w:rsid w:val="001A6ACE"/>
    <w:rsid w:val="001A6F8F"/>
    <w:rsid w:val="001B3FDB"/>
    <w:rsid w:val="001B7623"/>
    <w:rsid w:val="001C0A15"/>
    <w:rsid w:val="001C4BFF"/>
    <w:rsid w:val="001C5C41"/>
    <w:rsid w:val="001C5F3D"/>
    <w:rsid w:val="001C6E2B"/>
    <w:rsid w:val="001D250B"/>
    <w:rsid w:val="001D43B7"/>
    <w:rsid w:val="001D5329"/>
    <w:rsid w:val="001D7DB9"/>
    <w:rsid w:val="001E0ACB"/>
    <w:rsid w:val="001E0E8E"/>
    <w:rsid w:val="001E1877"/>
    <w:rsid w:val="001E4395"/>
    <w:rsid w:val="001E4A65"/>
    <w:rsid w:val="001E4ADE"/>
    <w:rsid w:val="001E4C89"/>
    <w:rsid w:val="001E5DEC"/>
    <w:rsid w:val="001E67DA"/>
    <w:rsid w:val="001F08F7"/>
    <w:rsid w:val="001F1076"/>
    <w:rsid w:val="001F33ED"/>
    <w:rsid w:val="001F7675"/>
    <w:rsid w:val="00200E23"/>
    <w:rsid w:val="00200F7E"/>
    <w:rsid w:val="00202E22"/>
    <w:rsid w:val="0020324C"/>
    <w:rsid w:val="00204D59"/>
    <w:rsid w:val="00205734"/>
    <w:rsid w:val="0020752E"/>
    <w:rsid w:val="00207843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87DF9"/>
    <w:rsid w:val="00293670"/>
    <w:rsid w:val="002A0D11"/>
    <w:rsid w:val="002A344B"/>
    <w:rsid w:val="002A360E"/>
    <w:rsid w:val="002B0616"/>
    <w:rsid w:val="002B1065"/>
    <w:rsid w:val="002B47AF"/>
    <w:rsid w:val="002C389D"/>
    <w:rsid w:val="002C685A"/>
    <w:rsid w:val="002D1294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03B3"/>
    <w:rsid w:val="00321B9A"/>
    <w:rsid w:val="00324043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7C5"/>
    <w:rsid w:val="003449F6"/>
    <w:rsid w:val="00344CD3"/>
    <w:rsid w:val="00346062"/>
    <w:rsid w:val="00352023"/>
    <w:rsid w:val="00353494"/>
    <w:rsid w:val="00355429"/>
    <w:rsid w:val="00364182"/>
    <w:rsid w:val="003657CD"/>
    <w:rsid w:val="00370111"/>
    <w:rsid w:val="00370B89"/>
    <w:rsid w:val="00377560"/>
    <w:rsid w:val="00380BA9"/>
    <w:rsid w:val="00382A24"/>
    <w:rsid w:val="00386330"/>
    <w:rsid w:val="0038774A"/>
    <w:rsid w:val="00390BD5"/>
    <w:rsid w:val="00392F07"/>
    <w:rsid w:val="00395409"/>
    <w:rsid w:val="0039714C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83A"/>
    <w:rsid w:val="003C4BD6"/>
    <w:rsid w:val="003C76E5"/>
    <w:rsid w:val="003C7772"/>
    <w:rsid w:val="003D0FEE"/>
    <w:rsid w:val="003D1683"/>
    <w:rsid w:val="003D3255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5A74"/>
    <w:rsid w:val="004212FC"/>
    <w:rsid w:val="00424C3C"/>
    <w:rsid w:val="0042513D"/>
    <w:rsid w:val="00427ACA"/>
    <w:rsid w:val="00431F3C"/>
    <w:rsid w:val="004324C6"/>
    <w:rsid w:val="00432F74"/>
    <w:rsid w:val="004346F5"/>
    <w:rsid w:val="0043499C"/>
    <w:rsid w:val="00434CD3"/>
    <w:rsid w:val="004353C4"/>
    <w:rsid w:val="004366EE"/>
    <w:rsid w:val="00441FEC"/>
    <w:rsid w:val="00443E42"/>
    <w:rsid w:val="0044488F"/>
    <w:rsid w:val="00450720"/>
    <w:rsid w:val="00450979"/>
    <w:rsid w:val="0045321E"/>
    <w:rsid w:val="00463FBC"/>
    <w:rsid w:val="00464D91"/>
    <w:rsid w:val="00464DA2"/>
    <w:rsid w:val="00470A22"/>
    <w:rsid w:val="00471AC5"/>
    <w:rsid w:val="00471B39"/>
    <w:rsid w:val="00472DB4"/>
    <w:rsid w:val="00474249"/>
    <w:rsid w:val="00475953"/>
    <w:rsid w:val="0048010D"/>
    <w:rsid w:val="00481130"/>
    <w:rsid w:val="004866DD"/>
    <w:rsid w:val="004908A0"/>
    <w:rsid w:val="004913E4"/>
    <w:rsid w:val="004945AB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D5EA6"/>
    <w:rsid w:val="004E0D3F"/>
    <w:rsid w:val="004E2B0E"/>
    <w:rsid w:val="004E57E7"/>
    <w:rsid w:val="004E79F7"/>
    <w:rsid w:val="004F5008"/>
    <w:rsid w:val="0050000F"/>
    <w:rsid w:val="00502838"/>
    <w:rsid w:val="005047B7"/>
    <w:rsid w:val="00510C54"/>
    <w:rsid w:val="00511678"/>
    <w:rsid w:val="005229DF"/>
    <w:rsid w:val="00524999"/>
    <w:rsid w:val="00530BE4"/>
    <w:rsid w:val="005324BD"/>
    <w:rsid w:val="00532C48"/>
    <w:rsid w:val="00533F99"/>
    <w:rsid w:val="00534704"/>
    <w:rsid w:val="00534A7F"/>
    <w:rsid w:val="005433D1"/>
    <w:rsid w:val="005463C3"/>
    <w:rsid w:val="00546EDA"/>
    <w:rsid w:val="00547610"/>
    <w:rsid w:val="005479AB"/>
    <w:rsid w:val="0055265A"/>
    <w:rsid w:val="00554149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600F"/>
    <w:rsid w:val="0058798E"/>
    <w:rsid w:val="005879EE"/>
    <w:rsid w:val="00587A20"/>
    <w:rsid w:val="005925F1"/>
    <w:rsid w:val="005969E4"/>
    <w:rsid w:val="00597CF5"/>
    <w:rsid w:val="005A290D"/>
    <w:rsid w:val="005A292F"/>
    <w:rsid w:val="005A2A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9FA"/>
    <w:rsid w:val="005F2F53"/>
    <w:rsid w:val="005F34BF"/>
    <w:rsid w:val="005F4891"/>
    <w:rsid w:val="005F62CE"/>
    <w:rsid w:val="00600517"/>
    <w:rsid w:val="006009E3"/>
    <w:rsid w:val="006027E1"/>
    <w:rsid w:val="00603C65"/>
    <w:rsid w:val="006041B9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BB"/>
    <w:rsid w:val="00684C60"/>
    <w:rsid w:val="00690465"/>
    <w:rsid w:val="00694416"/>
    <w:rsid w:val="0069588F"/>
    <w:rsid w:val="006A1D5B"/>
    <w:rsid w:val="006B2348"/>
    <w:rsid w:val="006B3564"/>
    <w:rsid w:val="006B5025"/>
    <w:rsid w:val="006C1BE2"/>
    <w:rsid w:val="006C2B4E"/>
    <w:rsid w:val="006C7008"/>
    <w:rsid w:val="006C7A6C"/>
    <w:rsid w:val="006D2720"/>
    <w:rsid w:val="006D2EC4"/>
    <w:rsid w:val="006D4363"/>
    <w:rsid w:val="006D77B3"/>
    <w:rsid w:val="006E21C5"/>
    <w:rsid w:val="006E6384"/>
    <w:rsid w:val="006E73A7"/>
    <w:rsid w:val="006E7C45"/>
    <w:rsid w:val="006F0495"/>
    <w:rsid w:val="006F0B88"/>
    <w:rsid w:val="006F2E08"/>
    <w:rsid w:val="006F5E8D"/>
    <w:rsid w:val="006F6609"/>
    <w:rsid w:val="007019E9"/>
    <w:rsid w:val="00704204"/>
    <w:rsid w:val="007042A5"/>
    <w:rsid w:val="007051AA"/>
    <w:rsid w:val="00711B42"/>
    <w:rsid w:val="00720C5C"/>
    <w:rsid w:val="0072417E"/>
    <w:rsid w:val="00724FA3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60870"/>
    <w:rsid w:val="00763574"/>
    <w:rsid w:val="00774486"/>
    <w:rsid w:val="00775182"/>
    <w:rsid w:val="00776E51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2555"/>
    <w:rsid w:val="00794546"/>
    <w:rsid w:val="007958F2"/>
    <w:rsid w:val="007A06CE"/>
    <w:rsid w:val="007A5ADB"/>
    <w:rsid w:val="007A66F7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3C59"/>
    <w:rsid w:val="008123CA"/>
    <w:rsid w:val="00812A7E"/>
    <w:rsid w:val="00825DF8"/>
    <w:rsid w:val="00826048"/>
    <w:rsid w:val="00826F09"/>
    <w:rsid w:val="00827591"/>
    <w:rsid w:val="00827AE6"/>
    <w:rsid w:val="008303E2"/>
    <w:rsid w:val="008312BB"/>
    <w:rsid w:val="00832982"/>
    <w:rsid w:val="00836C1C"/>
    <w:rsid w:val="008371ED"/>
    <w:rsid w:val="00843C3F"/>
    <w:rsid w:val="008447D3"/>
    <w:rsid w:val="008456FB"/>
    <w:rsid w:val="00853B7F"/>
    <w:rsid w:val="00855110"/>
    <w:rsid w:val="008570DA"/>
    <w:rsid w:val="00861976"/>
    <w:rsid w:val="00862A07"/>
    <w:rsid w:val="008679EB"/>
    <w:rsid w:val="00867F7F"/>
    <w:rsid w:val="0087197A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F1EF4"/>
    <w:rsid w:val="008F3E7D"/>
    <w:rsid w:val="008F444D"/>
    <w:rsid w:val="009020A8"/>
    <w:rsid w:val="00903C62"/>
    <w:rsid w:val="00904AB3"/>
    <w:rsid w:val="00904BF2"/>
    <w:rsid w:val="00906AF1"/>
    <w:rsid w:val="00914E43"/>
    <w:rsid w:val="009154FC"/>
    <w:rsid w:val="0091623D"/>
    <w:rsid w:val="009201AD"/>
    <w:rsid w:val="00920639"/>
    <w:rsid w:val="00920FDE"/>
    <w:rsid w:val="00923545"/>
    <w:rsid w:val="009237FA"/>
    <w:rsid w:val="00924239"/>
    <w:rsid w:val="00924B00"/>
    <w:rsid w:val="00933A2B"/>
    <w:rsid w:val="0093422C"/>
    <w:rsid w:val="00936591"/>
    <w:rsid w:val="00944C4E"/>
    <w:rsid w:val="00951151"/>
    <w:rsid w:val="00954262"/>
    <w:rsid w:val="00956BD1"/>
    <w:rsid w:val="00960D85"/>
    <w:rsid w:val="00962084"/>
    <w:rsid w:val="009623FD"/>
    <w:rsid w:val="00963223"/>
    <w:rsid w:val="00963848"/>
    <w:rsid w:val="009704D8"/>
    <w:rsid w:val="00972822"/>
    <w:rsid w:val="00974101"/>
    <w:rsid w:val="0097660C"/>
    <w:rsid w:val="009768F5"/>
    <w:rsid w:val="00977C61"/>
    <w:rsid w:val="00980B7E"/>
    <w:rsid w:val="009810C8"/>
    <w:rsid w:val="009825FD"/>
    <w:rsid w:val="009856CA"/>
    <w:rsid w:val="009876A8"/>
    <w:rsid w:val="00992C28"/>
    <w:rsid w:val="00993DDE"/>
    <w:rsid w:val="00994717"/>
    <w:rsid w:val="00995138"/>
    <w:rsid w:val="00995918"/>
    <w:rsid w:val="009A4591"/>
    <w:rsid w:val="009A512A"/>
    <w:rsid w:val="009B0F52"/>
    <w:rsid w:val="009B1364"/>
    <w:rsid w:val="009C1B6A"/>
    <w:rsid w:val="009D1C5E"/>
    <w:rsid w:val="009D3FBE"/>
    <w:rsid w:val="009D5421"/>
    <w:rsid w:val="009D593A"/>
    <w:rsid w:val="009D7941"/>
    <w:rsid w:val="009E0011"/>
    <w:rsid w:val="009E266B"/>
    <w:rsid w:val="009E346F"/>
    <w:rsid w:val="009E37C3"/>
    <w:rsid w:val="009E56B2"/>
    <w:rsid w:val="009E6C26"/>
    <w:rsid w:val="009E7CA0"/>
    <w:rsid w:val="009F57AC"/>
    <w:rsid w:val="009F5F85"/>
    <w:rsid w:val="009F607B"/>
    <w:rsid w:val="009F6E24"/>
    <w:rsid w:val="009F75E7"/>
    <w:rsid w:val="00A02043"/>
    <w:rsid w:val="00A0268B"/>
    <w:rsid w:val="00A03452"/>
    <w:rsid w:val="00A0520A"/>
    <w:rsid w:val="00A075C0"/>
    <w:rsid w:val="00A10407"/>
    <w:rsid w:val="00A1194D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4DDB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A6799"/>
    <w:rsid w:val="00AA713F"/>
    <w:rsid w:val="00AA7894"/>
    <w:rsid w:val="00AB286E"/>
    <w:rsid w:val="00AB55EE"/>
    <w:rsid w:val="00AB70D1"/>
    <w:rsid w:val="00AB70FC"/>
    <w:rsid w:val="00AB7879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33F2"/>
    <w:rsid w:val="00B1584E"/>
    <w:rsid w:val="00B15EA3"/>
    <w:rsid w:val="00B20EBE"/>
    <w:rsid w:val="00B245B7"/>
    <w:rsid w:val="00B26907"/>
    <w:rsid w:val="00B27411"/>
    <w:rsid w:val="00B27927"/>
    <w:rsid w:val="00B3038B"/>
    <w:rsid w:val="00B31029"/>
    <w:rsid w:val="00B369DE"/>
    <w:rsid w:val="00B400B8"/>
    <w:rsid w:val="00B420D8"/>
    <w:rsid w:val="00B42DE9"/>
    <w:rsid w:val="00B444FF"/>
    <w:rsid w:val="00B47254"/>
    <w:rsid w:val="00B51405"/>
    <w:rsid w:val="00B544A5"/>
    <w:rsid w:val="00B57B56"/>
    <w:rsid w:val="00B60851"/>
    <w:rsid w:val="00B644AE"/>
    <w:rsid w:val="00B64CEE"/>
    <w:rsid w:val="00B7127E"/>
    <w:rsid w:val="00B76015"/>
    <w:rsid w:val="00B81AF8"/>
    <w:rsid w:val="00B83704"/>
    <w:rsid w:val="00B84F13"/>
    <w:rsid w:val="00B852D6"/>
    <w:rsid w:val="00B854D3"/>
    <w:rsid w:val="00B85DE4"/>
    <w:rsid w:val="00B90ABF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5A84"/>
    <w:rsid w:val="00BF7AD7"/>
    <w:rsid w:val="00C05912"/>
    <w:rsid w:val="00C06215"/>
    <w:rsid w:val="00C11671"/>
    <w:rsid w:val="00C12251"/>
    <w:rsid w:val="00C175AD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6ED5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170D6"/>
    <w:rsid w:val="00D20680"/>
    <w:rsid w:val="00D22250"/>
    <w:rsid w:val="00D3038A"/>
    <w:rsid w:val="00D31E4D"/>
    <w:rsid w:val="00D3246C"/>
    <w:rsid w:val="00D32FC8"/>
    <w:rsid w:val="00D34689"/>
    <w:rsid w:val="00D34DD1"/>
    <w:rsid w:val="00D40A40"/>
    <w:rsid w:val="00D4121A"/>
    <w:rsid w:val="00D4243C"/>
    <w:rsid w:val="00D611A6"/>
    <w:rsid w:val="00D62CBD"/>
    <w:rsid w:val="00D63374"/>
    <w:rsid w:val="00D635FF"/>
    <w:rsid w:val="00D64D9B"/>
    <w:rsid w:val="00D67565"/>
    <w:rsid w:val="00D74866"/>
    <w:rsid w:val="00D7486D"/>
    <w:rsid w:val="00D8021D"/>
    <w:rsid w:val="00D80A4A"/>
    <w:rsid w:val="00D81C7A"/>
    <w:rsid w:val="00D82832"/>
    <w:rsid w:val="00D85E4D"/>
    <w:rsid w:val="00D86F5A"/>
    <w:rsid w:val="00D9133D"/>
    <w:rsid w:val="00D94DC6"/>
    <w:rsid w:val="00D96955"/>
    <w:rsid w:val="00DA066A"/>
    <w:rsid w:val="00DA0F7A"/>
    <w:rsid w:val="00DA1B38"/>
    <w:rsid w:val="00DA69C4"/>
    <w:rsid w:val="00DB4827"/>
    <w:rsid w:val="00DB4AD3"/>
    <w:rsid w:val="00DB5221"/>
    <w:rsid w:val="00DC4ECA"/>
    <w:rsid w:val="00DC68AC"/>
    <w:rsid w:val="00DC6C70"/>
    <w:rsid w:val="00DC77BF"/>
    <w:rsid w:val="00DD0E9B"/>
    <w:rsid w:val="00DD2235"/>
    <w:rsid w:val="00DE252C"/>
    <w:rsid w:val="00DE3C75"/>
    <w:rsid w:val="00DE756B"/>
    <w:rsid w:val="00DE7B56"/>
    <w:rsid w:val="00DF4EDB"/>
    <w:rsid w:val="00DF5164"/>
    <w:rsid w:val="00DF6031"/>
    <w:rsid w:val="00E00522"/>
    <w:rsid w:val="00E0601D"/>
    <w:rsid w:val="00E0695A"/>
    <w:rsid w:val="00E121F6"/>
    <w:rsid w:val="00E21A46"/>
    <w:rsid w:val="00E22573"/>
    <w:rsid w:val="00E22DA7"/>
    <w:rsid w:val="00E23405"/>
    <w:rsid w:val="00E30537"/>
    <w:rsid w:val="00E30F06"/>
    <w:rsid w:val="00E327DD"/>
    <w:rsid w:val="00E354BF"/>
    <w:rsid w:val="00E36BE3"/>
    <w:rsid w:val="00E41BD8"/>
    <w:rsid w:val="00E4491B"/>
    <w:rsid w:val="00E45437"/>
    <w:rsid w:val="00E46BA8"/>
    <w:rsid w:val="00E47581"/>
    <w:rsid w:val="00E47D0E"/>
    <w:rsid w:val="00E51416"/>
    <w:rsid w:val="00E52924"/>
    <w:rsid w:val="00E54F8A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9134D"/>
    <w:rsid w:val="00E928DB"/>
    <w:rsid w:val="00E94038"/>
    <w:rsid w:val="00E9553A"/>
    <w:rsid w:val="00E95B42"/>
    <w:rsid w:val="00E9616E"/>
    <w:rsid w:val="00EA0298"/>
    <w:rsid w:val="00EA54DD"/>
    <w:rsid w:val="00EB03E3"/>
    <w:rsid w:val="00EB2A3B"/>
    <w:rsid w:val="00EB6010"/>
    <w:rsid w:val="00EC0F32"/>
    <w:rsid w:val="00EC1E5E"/>
    <w:rsid w:val="00EC3A3E"/>
    <w:rsid w:val="00EC59CD"/>
    <w:rsid w:val="00ED0AB3"/>
    <w:rsid w:val="00ED73E4"/>
    <w:rsid w:val="00EE1247"/>
    <w:rsid w:val="00EE5691"/>
    <w:rsid w:val="00EE68CC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1FF4"/>
    <w:rsid w:val="00F2298C"/>
    <w:rsid w:val="00F26690"/>
    <w:rsid w:val="00F27874"/>
    <w:rsid w:val="00F34D60"/>
    <w:rsid w:val="00F378D2"/>
    <w:rsid w:val="00F46482"/>
    <w:rsid w:val="00F50C64"/>
    <w:rsid w:val="00F54176"/>
    <w:rsid w:val="00F56647"/>
    <w:rsid w:val="00F600A1"/>
    <w:rsid w:val="00F63135"/>
    <w:rsid w:val="00F651CF"/>
    <w:rsid w:val="00F66695"/>
    <w:rsid w:val="00F67CA7"/>
    <w:rsid w:val="00F70613"/>
    <w:rsid w:val="00F73421"/>
    <w:rsid w:val="00F775FE"/>
    <w:rsid w:val="00F805B7"/>
    <w:rsid w:val="00F82147"/>
    <w:rsid w:val="00F828E8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1639"/>
    <w:rsid w:val="00FE1B5B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13BCAF4F"/>
  <w15:docId w15:val="{BB445684-5E8C-436A-B7DF-7ADE9A7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46E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http://myucare/resources/purchasing/ReqPo/20508.3751.xml</Url>
      <Description>20508.3751</Description>
    </Requisition>
    <ReviewDate xmlns="489f2b3e-f128-433d-b78b-96f746dae6d4">2018-11-13T17:45:46+00:00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U4330</UNumb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E0872E-28FE-4AA4-8305-072C9BD5F5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AA109-20AC-4944-AA72-3938E7C432C9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489f2b3e-f128-433d-b78b-96f746dae6d4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3BB0A20-123A-4DFF-B53B-68AA4FAAAAD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AA90D44-B8C8-4076-A70F-B09B97891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U4330 Resource Letter</vt:lpstr>
    </vt:vector>
  </TitlesOfParts>
  <Company>UCare MN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U4330 Resource Letter</dc:title>
  <dc:creator>MGreeley</dc:creator>
  <cp:lastModifiedBy>Bobbi Jo Glood</cp:lastModifiedBy>
  <cp:revision>2</cp:revision>
  <cp:lastPrinted>2016-12-20T20:54:00Z</cp:lastPrinted>
  <dcterms:created xsi:type="dcterms:W3CDTF">2022-08-15T19:16:00Z</dcterms:created>
  <dcterms:modified xsi:type="dcterms:W3CDTF">2022-08-15T19:16:00Z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wner Contact">
    <vt:lpwstr>1338;#Cynthia Ramsey</vt:lpwstr>
  </property>
  <property fmtid="{D5CDD505-2E9C-101B-9397-08002B2CF9AE}" pid="4" name="Web Part">
    <vt:lpwstr>36;#</vt:lpwstr>
  </property>
  <property fmtid="{D5CDD505-2E9C-101B-9397-08002B2CF9AE}" pid="5" name="UCare Procedure Code">
    <vt:lpwstr/>
  </property>
  <property fmtid="{D5CDD505-2E9C-101B-9397-08002B2CF9AE}" pid="6" name="UCare Policy Code">
    <vt:lpwstr/>
  </property>
  <property fmtid="{D5CDD505-2E9C-101B-9397-08002B2CF9AE}" pid="7" name="Departments">
    <vt:lpwstr>18</vt:lpwstr>
  </property>
  <property fmtid="{D5CDD505-2E9C-101B-9397-08002B2CF9AE}" pid="8" name="UCare Doc Types">
    <vt:lpwstr>12</vt:lpwstr>
  </property>
  <property fmtid="{D5CDD505-2E9C-101B-9397-08002B2CF9AE}" pid="9" name="ContentType">
    <vt:lpwstr>Document</vt:lpwstr>
  </property>
  <property fmtid="{D5CDD505-2E9C-101B-9397-08002B2CF9AE}" pid="10" name="eMaterials">
    <vt:lpwstr>0</vt:lpwstr>
  </property>
  <property fmtid="{D5CDD505-2E9C-101B-9397-08002B2CF9AE}" pid="11" name="Requisition">
    <vt:lpwstr>http://myucare/resources/purchasing/ReqPo/5799.2241.xml, 5799.2241</vt:lpwstr>
  </property>
  <property fmtid="{D5CDD505-2E9C-101B-9397-08002B2CF9AE}" pid="12" name="ReviewDate">
    <vt:lpwstr>2011-11-21T17:03:30Z</vt:lpwstr>
  </property>
  <property fmtid="{D5CDD505-2E9C-101B-9397-08002B2CF9AE}" pid="13" name="ResponseDate">
    <vt:lpwstr/>
  </property>
  <property fmtid="{D5CDD505-2E9C-101B-9397-08002B2CF9AE}" pid="14" name="ReviewCompletedBy">
    <vt:lpwstr/>
  </property>
  <property fmtid="{D5CDD505-2E9C-101B-9397-08002B2CF9AE}" pid="15" name="Reviewer">
    <vt:lpwstr>Wendy Wicks</vt:lpwstr>
  </property>
  <property fmtid="{D5CDD505-2E9C-101B-9397-08002B2CF9AE}" pid="16" name="UNumber">
    <vt:lpwstr>U4330B</vt:lpwstr>
  </property>
  <property fmtid="{D5CDD505-2E9C-101B-9397-08002B2CF9AE}" pid="17" name="ReviewComments">
    <vt:lpwstr>Updated Material ID #.</vt:lpwstr>
  </property>
  <property fmtid="{D5CDD505-2E9C-101B-9397-08002B2CF9AE}" pid="18" name="ResponseComments">
    <vt:lpwstr/>
  </property>
  <property fmtid="{D5CDD505-2E9C-101B-9397-08002B2CF9AE}" pid="19" name="Order">
    <vt:r8>16900</vt:r8>
  </property>
  <property fmtid="{D5CDD505-2E9C-101B-9397-08002B2CF9AE}" pid="20" name="xd_ProgID">
    <vt:lpwstr/>
  </property>
  <property fmtid="{D5CDD505-2E9C-101B-9397-08002B2CF9AE}" pid="21" name="TemplateUrl">
    <vt:lpwstr/>
  </property>
</Properties>
</file>