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F5441" w14:textId="77777777" w:rsidR="00D93606" w:rsidRPr="00D93606" w:rsidRDefault="00A139B5" w:rsidP="00D93606">
      <w: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1E1F5442" w14:textId="77777777" w:rsidR="00D93606" w:rsidRDefault="00D93606" w:rsidP="00D93606"/>
    <w:p w14:paraId="1E1F5443" w14:textId="77777777" w:rsidR="007B46FC" w:rsidRPr="00D93606" w:rsidRDefault="007B46FC" w:rsidP="00D93606"/>
    <w:p w14:paraId="1E1F5444" w14:textId="77777777" w:rsidR="007B46FC" w:rsidRDefault="00A139B5" w:rsidP="00D93606">
      <w: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1"/>
    </w:p>
    <w:p w14:paraId="1E1F5445" w14:textId="77777777" w:rsidR="007B46FC" w:rsidRDefault="00A139B5" w:rsidP="00D93606">
      <w: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&lt;Member Address&gt;</w:t>
      </w:r>
      <w:r>
        <w:fldChar w:fldCharType="end"/>
      </w:r>
      <w:bookmarkEnd w:id="2"/>
    </w:p>
    <w:p w14:paraId="1E1F5446" w14:textId="77777777" w:rsidR="00D93606" w:rsidRPr="00D93606" w:rsidRDefault="00A139B5" w:rsidP="00D93606">
      <w:r>
        <w:fldChar w:fldCharType="begin">
          <w:ffData>
            <w:name w:val="Text4"/>
            <w:enabled/>
            <w:calcOnExit w:val="0"/>
            <w:textInput>
              <w:default w:val="&lt;City  State  Zip&gt;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&lt;City  State  Zip&gt;</w:t>
      </w:r>
      <w:r>
        <w:fldChar w:fldCharType="end"/>
      </w:r>
      <w:bookmarkEnd w:id="3"/>
    </w:p>
    <w:p w14:paraId="1E1F5447" w14:textId="77777777" w:rsidR="007B46FC" w:rsidRDefault="007B46FC" w:rsidP="00D93606"/>
    <w:p w14:paraId="1E1F5448" w14:textId="77777777" w:rsidR="007B46FC" w:rsidRDefault="007B46FC" w:rsidP="00D93606"/>
    <w:p w14:paraId="1E1F5449" w14:textId="77777777" w:rsidR="00D93606" w:rsidRPr="00D93606" w:rsidRDefault="00D93606" w:rsidP="00D93606">
      <w:r w:rsidRPr="00D93606">
        <w:t xml:space="preserve">Dear </w:t>
      </w:r>
      <w:r w:rsidR="00A139B5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4" w:name="Text5"/>
      <w:r w:rsidR="00A139B5">
        <w:instrText xml:space="preserve"> FORMTEXT </w:instrText>
      </w:r>
      <w:r w:rsidR="00A139B5">
        <w:fldChar w:fldCharType="separate"/>
      </w:r>
      <w:r w:rsidR="00A139B5">
        <w:rPr>
          <w:noProof/>
        </w:rPr>
        <w:t>&lt;Member Name&gt;</w:t>
      </w:r>
      <w:r w:rsidR="00A139B5">
        <w:fldChar w:fldCharType="end"/>
      </w:r>
      <w:bookmarkEnd w:id="4"/>
      <w:r w:rsidRPr="00D93606">
        <w:t>:</w:t>
      </w:r>
    </w:p>
    <w:p w14:paraId="1E1F544A" w14:textId="77777777" w:rsidR="00D93606" w:rsidRPr="00D93606" w:rsidRDefault="00D93606" w:rsidP="00D93606"/>
    <w:p w14:paraId="1E1F544B" w14:textId="77777777" w:rsidR="00D93606" w:rsidRPr="00D93606" w:rsidRDefault="007424A5" w:rsidP="00D93606">
      <w:r>
        <w:t>I am</w:t>
      </w:r>
      <w:r w:rsidR="00D93606" w:rsidRPr="00D93606">
        <w:t xml:space="preserve"> writing to inform you </w:t>
      </w:r>
      <w:r w:rsidR="00D93606" w:rsidRPr="00682368">
        <w:t xml:space="preserve">that case </w:t>
      </w:r>
      <w:r>
        <w:t>management</w:t>
      </w:r>
      <w:r w:rsidR="00F56D65">
        <w:t xml:space="preserve"> </w:t>
      </w:r>
      <w:r w:rsidR="00D93606" w:rsidRPr="00D93606">
        <w:t xml:space="preserve">through </w:t>
      </w:r>
      <w:r w:rsidR="00A139B5">
        <w:fldChar w:fldCharType="begin">
          <w:ffData>
            <w:name w:val="Text10"/>
            <w:enabled/>
            <w:calcOnExit w:val="0"/>
            <w:textInput>
              <w:default w:val="&lt;Agency&gt;"/>
            </w:textInput>
          </w:ffData>
        </w:fldChar>
      </w:r>
      <w:bookmarkStart w:id="5" w:name="Text10"/>
      <w:r w:rsidR="00A139B5">
        <w:instrText xml:space="preserve"> FORMTEXT </w:instrText>
      </w:r>
      <w:r w:rsidR="00A139B5">
        <w:fldChar w:fldCharType="separate"/>
      </w:r>
      <w:r w:rsidR="00A139B5">
        <w:rPr>
          <w:noProof/>
        </w:rPr>
        <w:t>&lt;Agency&gt;</w:t>
      </w:r>
      <w:r w:rsidR="00A139B5">
        <w:fldChar w:fldCharType="end"/>
      </w:r>
      <w:bookmarkEnd w:id="5"/>
      <w:r w:rsidR="002D5E4C">
        <w:t xml:space="preserve"> </w:t>
      </w:r>
      <w:r w:rsidR="00D93606" w:rsidRPr="00D93606">
        <w:t xml:space="preserve">is </w:t>
      </w:r>
      <w:r w:rsidR="00280C7A">
        <w:t xml:space="preserve">ending for you </w:t>
      </w:r>
      <w:r w:rsidR="00773899">
        <w:t>due to the</w:t>
      </w:r>
      <w:r w:rsidR="00D93606" w:rsidRPr="00D93606">
        <w:t xml:space="preserve"> following reason:  </w:t>
      </w:r>
    </w:p>
    <w:p w14:paraId="1E1F544C" w14:textId="77777777" w:rsidR="00D93606" w:rsidRPr="00D93606" w:rsidRDefault="00D93606" w:rsidP="00D93606"/>
    <w:p w14:paraId="1E1F544D" w14:textId="77777777" w:rsidR="00D93606" w:rsidRPr="00D93606" w:rsidRDefault="007B46FC" w:rsidP="00D93606">
      <w:pPr>
        <w:tabs>
          <w:tab w:val="left" w:pos="540"/>
        </w:tabs>
        <w:ind w:left="540" w:hanging="36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>
        <w:instrText xml:space="preserve"> FORMCHECKBOX </w:instrText>
      </w:r>
      <w:r w:rsidR="00C37E0C">
        <w:fldChar w:fldCharType="separate"/>
      </w:r>
      <w:r>
        <w:fldChar w:fldCharType="end"/>
      </w:r>
      <w:bookmarkEnd w:id="6"/>
      <w:r w:rsidR="00D93606" w:rsidRPr="00D93606">
        <w:t xml:space="preserve"> </w:t>
      </w:r>
      <w:r w:rsidR="00D93606">
        <w:tab/>
      </w:r>
      <w:r w:rsidR="00F26288">
        <w:t>I</w:t>
      </w:r>
      <w:r w:rsidR="00D93606" w:rsidRPr="00D93606">
        <w:t xml:space="preserve"> have not been able to reach you after several attempts. </w:t>
      </w:r>
    </w:p>
    <w:p w14:paraId="1E1F544E" w14:textId="77777777" w:rsidR="00D93606" w:rsidRPr="00D93606" w:rsidRDefault="00D93606" w:rsidP="00D93606">
      <w:pPr>
        <w:tabs>
          <w:tab w:val="left" w:pos="540"/>
        </w:tabs>
        <w:ind w:left="540" w:hanging="360"/>
      </w:pPr>
    </w:p>
    <w:p w14:paraId="1E1F544F" w14:textId="77777777" w:rsidR="00D93606" w:rsidRPr="00682368" w:rsidRDefault="008252B8" w:rsidP="00D93606">
      <w:pPr>
        <w:tabs>
          <w:tab w:val="left" w:pos="540"/>
        </w:tabs>
        <w:ind w:left="540" w:hanging="360"/>
      </w:pPr>
      <w:r w:rsidRPr="00682368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2"/>
      <w:r w:rsidR="00D93606" w:rsidRPr="00682368">
        <w:instrText xml:space="preserve"> FORMCHECKBOX </w:instrText>
      </w:r>
      <w:r w:rsidR="00C37E0C">
        <w:fldChar w:fldCharType="separate"/>
      </w:r>
      <w:r w:rsidRPr="00682368">
        <w:fldChar w:fldCharType="end"/>
      </w:r>
      <w:bookmarkEnd w:id="7"/>
      <w:r w:rsidR="00D93606" w:rsidRPr="00682368">
        <w:t xml:space="preserve"> </w:t>
      </w:r>
      <w:r w:rsidR="00D93606" w:rsidRPr="00682368">
        <w:tab/>
        <w:t>You have declined ca</w:t>
      </w:r>
      <w:r w:rsidR="006822AE" w:rsidRPr="00682368">
        <w:t>s</w:t>
      </w:r>
      <w:r w:rsidR="00D93606" w:rsidRPr="00682368">
        <w:t xml:space="preserve">e </w:t>
      </w:r>
      <w:r w:rsidR="009A7FE0">
        <w:t xml:space="preserve">management </w:t>
      </w:r>
      <w:r w:rsidR="00D93606" w:rsidRPr="00682368">
        <w:t>services.</w:t>
      </w:r>
    </w:p>
    <w:p w14:paraId="1E1F5450" w14:textId="77777777" w:rsidR="00A8169E" w:rsidRPr="00682368" w:rsidRDefault="00A8169E" w:rsidP="00D93606">
      <w:pPr>
        <w:tabs>
          <w:tab w:val="left" w:pos="540"/>
        </w:tabs>
        <w:ind w:left="540" w:hanging="360"/>
      </w:pPr>
    </w:p>
    <w:p w14:paraId="1E1F5451" w14:textId="77777777" w:rsidR="00A8169E" w:rsidRPr="00682368" w:rsidRDefault="00A8169E" w:rsidP="00A8169E">
      <w:pPr>
        <w:tabs>
          <w:tab w:val="left" w:pos="540"/>
        </w:tabs>
        <w:ind w:left="540" w:hanging="360"/>
      </w:pPr>
      <w:r w:rsidRPr="00682368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682368">
        <w:instrText xml:space="preserve"> FORMCHECKBOX </w:instrText>
      </w:r>
      <w:r w:rsidR="00C37E0C">
        <w:fldChar w:fldCharType="separate"/>
      </w:r>
      <w:r w:rsidRPr="00682368">
        <w:fldChar w:fldCharType="end"/>
      </w:r>
      <w:r w:rsidRPr="00682368">
        <w:t xml:space="preserve"> </w:t>
      </w:r>
      <w:r w:rsidR="00CE1D44" w:rsidRPr="00682368">
        <w:t>Your c</w:t>
      </w:r>
      <w:r w:rsidR="001444F2" w:rsidRPr="00682368">
        <w:t>a</w:t>
      </w:r>
      <w:r w:rsidR="00682368">
        <w:t>s</w:t>
      </w:r>
      <w:r w:rsidR="001444F2" w:rsidRPr="00682368">
        <w:t xml:space="preserve">e </w:t>
      </w:r>
      <w:r w:rsidR="007424A5">
        <w:t>management</w:t>
      </w:r>
      <w:r w:rsidR="009A7FE0">
        <w:t xml:space="preserve"> </w:t>
      </w:r>
      <w:r w:rsidR="001444F2" w:rsidRPr="00682368">
        <w:t>goals have been met</w:t>
      </w:r>
      <w:r w:rsidRPr="00682368">
        <w:t>.</w:t>
      </w:r>
    </w:p>
    <w:p w14:paraId="1E1F5452" w14:textId="77777777" w:rsidR="001444F2" w:rsidRPr="00682368" w:rsidRDefault="001444F2" w:rsidP="00A8169E">
      <w:pPr>
        <w:tabs>
          <w:tab w:val="left" w:pos="540"/>
        </w:tabs>
        <w:ind w:left="540" w:hanging="360"/>
      </w:pPr>
    </w:p>
    <w:p w14:paraId="1E1F5453" w14:textId="77777777" w:rsidR="001444F2" w:rsidRPr="00682368" w:rsidRDefault="001444F2" w:rsidP="001444F2">
      <w:pPr>
        <w:tabs>
          <w:tab w:val="left" w:pos="540"/>
        </w:tabs>
        <w:ind w:left="540" w:hanging="360"/>
      </w:pPr>
      <w:r w:rsidRPr="00682368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682368">
        <w:instrText xml:space="preserve"> FORMCHECKBOX </w:instrText>
      </w:r>
      <w:r w:rsidR="00C37E0C">
        <w:fldChar w:fldCharType="separate"/>
      </w:r>
      <w:r w:rsidRPr="00682368">
        <w:fldChar w:fldCharType="end"/>
      </w:r>
      <w:r w:rsidRPr="00682368">
        <w:t xml:space="preserve"> </w:t>
      </w:r>
      <w:r w:rsidRPr="00682368">
        <w:tab/>
        <w:t>You are receiving other ca</w:t>
      </w:r>
      <w:r w:rsidR="00682368">
        <w:t>s</w:t>
      </w:r>
      <w:r w:rsidRPr="00682368">
        <w:t xml:space="preserve">e </w:t>
      </w:r>
      <w:r w:rsidR="007424A5">
        <w:t>management</w:t>
      </w:r>
      <w:r w:rsidRPr="00682368">
        <w:t xml:space="preserve"> services.</w:t>
      </w:r>
    </w:p>
    <w:p w14:paraId="1E1F5454" w14:textId="77777777" w:rsidR="00D93606" w:rsidRPr="00682368" w:rsidRDefault="00D93606" w:rsidP="00D93606"/>
    <w:p w14:paraId="1E1F5455" w14:textId="1F33EBC5" w:rsidR="00D93606" w:rsidRPr="00D93606" w:rsidRDefault="00D93606" w:rsidP="00D93606">
      <w:r w:rsidRPr="00682368">
        <w:t xml:space="preserve">Although we are </w:t>
      </w:r>
      <w:r w:rsidR="00773899">
        <w:t>ending</w:t>
      </w:r>
      <w:r w:rsidRPr="00682368">
        <w:t xml:space="preserve"> case coordination services, UCare will continue to support you in meeting your health care needs and reaching your health care goals. Your Care Navigator can</w:t>
      </w:r>
      <w:r w:rsidRPr="00D93606">
        <w:t xml:space="preserve"> </w:t>
      </w:r>
      <w:r w:rsidR="00280C7A">
        <w:t>help</w:t>
      </w:r>
      <w:r w:rsidRPr="00D93606">
        <w:t xml:space="preserve"> you </w:t>
      </w:r>
      <w:r w:rsidR="00280C7A">
        <w:t xml:space="preserve">access </w:t>
      </w:r>
      <w:r w:rsidRPr="00D93606">
        <w:t>services through UCare. If you are unsure of who yo</w:t>
      </w:r>
      <w:r w:rsidR="00280C7A">
        <w:t xml:space="preserve">ur Care Navigator is, please call </w:t>
      </w:r>
      <w:r w:rsidRPr="00D93606">
        <w:t xml:space="preserve">UCare </w:t>
      </w:r>
      <w:r w:rsidR="00445D96">
        <w:t>Customer</w:t>
      </w:r>
      <w:r w:rsidR="00445D96" w:rsidRPr="00D93606">
        <w:t xml:space="preserve"> </w:t>
      </w:r>
      <w:r w:rsidRPr="00D93606">
        <w:t xml:space="preserve">Services at 612-676-3395, or toll free at 1-877-903-0061. </w:t>
      </w:r>
      <w:r w:rsidR="004478A1">
        <w:t>If you are hearing impaire</w:t>
      </w:r>
      <w:r w:rsidR="007B46FC">
        <w:t xml:space="preserve">d, please </w:t>
      </w:r>
      <w:proofErr w:type="gramStart"/>
      <w:r w:rsidR="007B46FC">
        <w:t xml:space="preserve">call </w:t>
      </w:r>
      <w:r w:rsidR="007424A5" w:rsidRPr="007424A5">
        <w:t xml:space="preserve"> </w:t>
      </w:r>
      <w:r w:rsidR="007424A5">
        <w:t>the</w:t>
      </w:r>
      <w:proofErr w:type="gramEnd"/>
      <w:r w:rsidR="007424A5">
        <w:t xml:space="preserve"> Minnesota Relay at 711 or 1-877-627-3848 (speech-to-speech relay service</w:t>
      </w:r>
      <w:r w:rsidR="00300A75">
        <w:t>)</w:t>
      </w:r>
      <w:r w:rsidR="004478A1">
        <w:t>.</w:t>
      </w:r>
    </w:p>
    <w:p w14:paraId="1E1F5456" w14:textId="77777777" w:rsidR="00D93606" w:rsidRPr="00D93606" w:rsidRDefault="00D93606" w:rsidP="00D93606"/>
    <w:p w14:paraId="1E1F5457" w14:textId="77777777" w:rsidR="00D93606" w:rsidRPr="00D93606" w:rsidRDefault="00D93606" w:rsidP="00D93606">
      <w:r w:rsidRPr="00D93606">
        <w:t xml:space="preserve">Sincerely, </w:t>
      </w:r>
    </w:p>
    <w:p w14:paraId="1E1F5458" w14:textId="77777777" w:rsidR="00D93606" w:rsidRDefault="00D93606" w:rsidP="00D93606"/>
    <w:p w14:paraId="1E1F5459" w14:textId="77777777" w:rsidR="009C59CA" w:rsidRPr="00D93606" w:rsidRDefault="009C59CA" w:rsidP="00D93606"/>
    <w:p w14:paraId="1E1F545A" w14:textId="77777777" w:rsidR="007B46FC" w:rsidRDefault="007424A5" w:rsidP="00D93606">
      <w:r>
        <w:fldChar w:fldCharType="begin">
          <w:ffData>
            <w:name w:val="Text6"/>
            <w:enabled/>
            <w:calcOnExit w:val="0"/>
            <w:textInput>
              <w:default w:val="&lt;Case Manager Name&gt;"/>
            </w:textInput>
          </w:ffData>
        </w:fldChar>
      </w:r>
      <w:r>
        <w:instrText xml:space="preserve"> </w:instrText>
      </w:r>
      <w:bookmarkStart w:id="8" w:name="Text6"/>
      <w:r>
        <w:instrText xml:space="preserve">FORMTEXT </w:instrText>
      </w:r>
      <w:r>
        <w:fldChar w:fldCharType="separate"/>
      </w:r>
      <w:r>
        <w:rPr>
          <w:noProof/>
        </w:rPr>
        <w:t>&lt;Case Manager Name&gt;</w:t>
      </w:r>
      <w:r>
        <w:fldChar w:fldCharType="end"/>
      </w:r>
      <w:bookmarkEnd w:id="8"/>
    </w:p>
    <w:p w14:paraId="1E1F545B" w14:textId="3BDE72BA" w:rsidR="007B46FC" w:rsidRDefault="00D362D6" w:rsidP="00D93606">
      <w:r>
        <w:fldChar w:fldCharType="begin">
          <w:ffData>
            <w:name w:val="Text7"/>
            <w:enabled/>
            <w:calcOnExit w:val="0"/>
            <w:textInput>
              <w:default w:val="&lt;Case Manager Job Title&gt;"/>
            </w:textInput>
          </w:ffData>
        </w:fldChar>
      </w:r>
      <w:bookmarkStart w:id="9" w:name="Text7"/>
      <w:r>
        <w:instrText xml:space="preserve"> FORMTEXT </w:instrText>
      </w:r>
      <w:r>
        <w:fldChar w:fldCharType="separate"/>
      </w:r>
      <w:r>
        <w:rPr>
          <w:noProof/>
        </w:rPr>
        <w:t>&lt;Case Manager Job Title&gt;</w:t>
      </w:r>
      <w:r>
        <w:fldChar w:fldCharType="end"/>
      </w:r>
      <w:bookmarkEnd w:id="9"/>
    </w:p>
    <w:p w14:paraId="1E1F545C" w14:textId="77777777" w:rsidR="007B46FC" w:rsidRDefault="007424A5" w:rsidP="00D93606">
      <w:r>
        <w:fldChar w:fldCharType="begin">
          <w:ffData>
            <w:name w:val="Text8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</w:instrText>
      </w:r>
      <w:bookmarkStart w:id="10" w:name="Text8"/>
      <w:r>
        <w:instrText xml:space="preserve">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  <w:bookmarkEnd w:id="10"/>
    </w:p>
    <w:p w14:paraId="1E1F545D" w14:textId="77777777" w:rsidR="00D93606" w:rsidRDefault="007424A5" w:rsidP="00D93606">
      <w:r>
        <w:fldChar w:fldCharType="begin">
          <w:ffData>
            <w:name w:val="Text9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</w:instrText>
      </w:r>
      <w:bookmarkStart w:id="11" w:name="Text9"/>
      <w:r>
        <w:instrText xml:space="preserve">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bookmarkEnd w:id="11"/>
    </w:p>
    <w:p w14:paraId="43A3CE11" w14:textId="77777777" w:rsidR="00224DFF" w:rsidRDefault="00224DFF" w:rsidP="00224DFF">
      <w: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>
        <w:instrText xml:space="preserve"> </w:instrText>
      </w:r>
      <w:bookmarkStart w:id="12" w:name="Text12"/>
      <w:r>
        <w:instrText xml:space="preserve">FORMTEXT </w:instrText>
      </w:r>
      <w:r>
        <w:fldChar w:fldCharType="separate"/>
      </w:r>
      <w:r>
        <w:rPr>
          <w:noProof/>
        </w:rPr>
        <w:t>&lt;E-mail Address&gt;</w:t>
      </w:r>
      <w:r>
        <w:fldChar w:fldCharType="end"/>
      </w:r>
      <w:bookmarkEnd w:id="12"/>
      <w:r>
        <w:t xml:space="preserve">  </w:t>
      </w:r>
    </w:p>
    <w:p w14:paraId="1E1F545F" w14:textId="77777777" w:rsidR="00BE559B" w:rsidRDefault="00BE559B" w:rsidP="00D93606"/>
    <w:p w14:paraId="1E1F5460" w14:textId="77777777" w:rsidR="00176DF5" w:rsidRPr="00BE559B" w:rsidRDefault="00176DF5" w:rsidP="00D93606"/>
    <w:p w14:paraId="1E1F5462" w14:textId="590B064A" w:rsidR="00D93606" w:rsidRDefault="00223FC3" w:rsidP="00D93606">
      <w:r w:rsidRPr="00BE559B">
        <w:t>UCare Connect + Medicare (HMO SNP) is a health plan that contracts with both Medicare and the Minnesota Medical Assistance (Medicaid) program to provide benefits of both programs to enrollees. Enrollment in UCare Connect + Medicare depends on contract renewal.</w:t>
      </w:r>
    </w:p>
    <w:p w14:paraId="1E1F5463" w14:textId="77777777" w:rsidR="00BE559B" w:rsidRDefault="00BE559B" w:rsidP="00D93606"/>
    <w:p w14:paraId="1E1F5464" w14:textId="3D6E1984" w:rsidR="00BE559B" w:rsidRDefault="00BE559B" w:rsidP="00BE559B">
      <w:pPr>
        <w:rPr>
          <w:rFonts w:ascii="Arial" w:hAnsi="Arial" w:cs="Arial"/>
          <w:sz w:val="16"/>
          <w:szCs w:val="16"/>
        </w:rPr>
        <w:sectPr w:rsidR="00BE559B" w:rsidSect="00300675">
          <w:headerReference w:type="default" r:id="rId10"/>
          <w:headerReference w:type="first" r:id="rId11"/>
          <w:footerReference w:type="first" r:id="rId12"/>
          <w:pgSz w:w="12240" w:h="15840" w:code="1"/>
          <w:pgMar w:top="1440" w:right="1440" w:bottom="1440" w:left="1440" w:header="446" w:footer="446" w:gutter="0"/>
          <w:cols w:space="720"/>
          <w:titlePg/>
          <w:docGrid w:linePitch="360"/>
        </w:sectPr>
      </w:pPr>
      <w:r w:rsidRPr="00BD294C">
        <w:t>SNBC</w:t>
      </w:r>
      <w:r>
        <w:t xml:space="preserve"> H5937_100316_3 DHS Approved (11182016)</w:t>
      </w:r>
      <w:r>
        <w:tab/>
      </w:r>
      <w:r>
        <w:tab/>
      </w:r>
      <w:r>
        <w:tab/>
      </w:r>
      <w:r>
        <w:tab/>
      </w:r>
      <w:r w:rsidRPr="00A5771A">
        <w:rPr>
          <w:rFonts w:ascii="Arial" w:hAnsi="Arial" w:cs="Arial"/>
          <w:sz w:val="16"/>
          <w:szCs w:val="16"/>
        </w:rPr>
        <w:t>U4686</w:t>
      </w:r>
      <w:r w:rsidR="00B16444">
        <w:rPr>
          <w:rFonts w:ascii="Arial" w:hAnsi="Arial" w:cs="Arial"/>
          <w:sz w:val="16"/>
          <w:szCs w:val="16"/>
        </w:rPr>
        <w:t>B</w:t>
      </w:r>
      <w:r w:rsidRPr="00A5771A">
        <w:rPr>
          <w:rFonts w:ascii="Arial" w:hAnsi="Arial" w:cs="Arial"/>
          <w:sz w:val="16"/>
          <w:szCs w:val="16"/>
        </w:rPr>
        <w:t xml:space="preserve"> (</w:t>
      </w:r>
      <w:r>
        <w:rPr>
          <w:rFonts w:ascii="Arial" w:hAnsi="Arial" w:cs="Arial"/>
          <w:sz w:val="16"/>
          <w:szCs w:val="16"/>
        </w:rPr>
        <w:t>11</w:t>
      </w:r>
      <w:r w:rsidRPr="00A5771A">
        <w:rPr>
          <w:rFonts w:ascii="Arial" w:hAnsi="Arial" w:cs="Arial"/>
          <w:sz w:val="16"/>
          <w:szCs w:val="16"/>
        </w:rPr>
        <w:t>/1</w:t>
      </w:r>
      <w:r>
        <w:rPr>
          <w:rFonts w:ascii="Arial" w:hAnsi="Arial" w:cs="Arial"/>
          <w:sz w:val="16"/>
          <w:szCs w:val="16"/>
        </w:rPr>
        <w:t xml:space="preserve">8) </w:t>
      </w:r>
    </w:p>
    <w:p w14:paraId="1E1F5465" w14:textId="6FC14B59" w:rsidR="00BE559B" w:rsidRDefault="00673F7B" w:rsidP="0016697B">
      <w:pPr>
        <w:spacing w:after="120"/>
        <w:rPr>
          <w:rFonts w:asciiTheme="majorBidi" w:hAnsiTheme="majorBidi"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4384" behindDoc="1" locked="0" layoutInCell="1" allowOverlap="1" wp14:anchorId="24EF94DC" wp14:editId="15061C83">
            <wp:simplePos x="0" y="0"/>
            <wp:positionH relativeFrom="page">
              <wp:posOffset>-9525</wp:posOffset>
            </wp:positionH>
            <wp:positionV relativeFrom="page">
              <wp:posOffset>9525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59B">
        <w:tab/>
      </w:r>
      <w:r w:rsidR="00BE559B">
        <w:tab/>
      </w:r>
      <w:r w:rsidR="00BE559B">
        <w:tab/>
      </w:r>
    </w:p>
    <w:p w14:paraId="1E1F5466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7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8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9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A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B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C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D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E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6F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0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1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2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3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4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5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6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7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8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9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A" w14:textId="77777777" w:rsidR="00BE559B" w:rsidRPr="004628CA" w:rsidRDefault="00BE559B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E1F547B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1E1F547C" w14:textId="17F65B4E" w:rsidR="00BE559B" w:rsidRDefault="00C37E0C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61198252" wp14:editId="763E99DF">
            <wp:simplePos x="0" y="0"/>
            <wp:positionH relativeFrom="page">
              <wp:posOffset>266700</wp:posOffset>
            </wp:positionH>
            <wp:positionV relativeFrom="page">
              <wp:posOffset>-238125</wp:posOffset>
            </wp:positionV>
            <wp:extent cx="7223760" cy="10058400"/>
            <wp:effectExtent l="0" t="0" r="0" b="0"/>
            <wp:wrapNone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F547D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7E" w14:textId="77777777" w:rsidR="00BE559B" w:rsidRDefault="00BE559B" w:rsidP="0016697B">
      <w:pPr>
        <w:spacing w:after="120"/>
        <w:rPr>
          <w:rFonts w:asciiTheme="majorBidi" w:hAnsiTheme="majorBidi" w:cstheme="majorBidi"/>
        </w:rPr>
        <w:sectPr w:rsidR="00BE559B" w:rsidSect="00CB107C">
          <w:pgSz w:w="12240" w:h="15840" w:code="1"/>
          <w:pgMar w:top="1440" w:right="1440" w:bottom="1440" w:left="1440" w:header="446" w:footer="446" w:gutter="0"/>
          <w:cols w:space="720"/>
          <w:docGrid w:linePitch="360"/>
        </w:sectPr>
      </w:pPr>
    </w:p>
    <w:p w14:paraId="1E1F547F" w14:textId="2643488E" w:rsidR="00BE559B" w:rsidRDefault="00C37E0C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E433A5C" wp14:editId="67A92B02">
            <wp:simplePos x="0" y="0"/>
            <wp:positionH relativeFrom="margin">
              <wp:posOffset>-523875</wp:posOffset>
            </wp:positionH>
            <wp:positionV relativeFrom="page">
              <wp:posOffset>-200025</wp:posOffset>
            </wp:positionV>
            <wp:extent cx="7050024" cy="10058400"/>
            <wp:effectExtent l="0" t="0" r="0" b="0"/>
            <wp:wrapNone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F5480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81" w14:textId="77777777" w:rsidR="00BE559B" w:rsidRDefault="00BE559B" w:rsidP="0016697B">
      <w:pPr>
        <w:spacing w:after="120"/>
        <w:rPr>
          <w:rFonts w:asciiTheme="majorBidi" w:hAnsiTheme="majorBidi" w:cstheme="majorBidi"/>
        </w:rPr>
        <w:sectPr w:rsidR="00BE559B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E1F5482" w14:textId="02E1FD28" w:rsidR="00BE559B" w:rsidRDefault="00C37E0C" w:rsidP="0016697B">
      <w:pPr>
        <w:spacing w:after="120"/>
        <w:rPr>
          <w:rFonts w:asciiTheme="majorBidi" w:hAnsiTheme="majorBidi" w:cstheme="majorBidi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6672" behindDoc="0" locked="0" layoutInCell="1" allowOverlap="1" wp14:anchorId="32B99863" wp14:editId="36C7DDF4">
            <wp:simplePos x="0" y="0"/>
            <wp:positionH relativeFrom="margin">
              <wp:posOffset>-476250</wp:posOffset>
            </wp:positionH>
            <wp:positionV relativeFrom="page">
              <wp:posOffset>-219075</wp:posOffset>
            </wp:positionV>
            <wp:extent cx="6922008" cy="987552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F5483" w14:textId="77777777" w:rsidR="00BE559B" w:rsidRDefault="00BE559B" w:rsidP="0016697B">
      <w:pPr>
        <w:spacing w:after="120"/>
        <w:rPr>
          <w:rFonts w:asciiTheme="majorBidi" w:hAnsiTheme="majorBidi" w:cstheme="majorBidi"/>
        </w:rPr>
      </w:pPr>
    </w:p>
    <w:p w14:paraId="1E1F5484" w14:textId="77777777" w:rsidR="008B4B70" w:rsidRPr="007F2993" w:rsidRDefault="008B4B70" w:rsidP="00BE559B">
      <w:pPr>
        <w:ind w:left="-720"/>
      </w:pPr>
    </w:p>
    <w:sectPr w:rsidR="008B4B70" w:rsidRPr="007F2993" w:rsidSect="00BE559B">
      <w:pgSz w:w="12240" w:h="15840" w:code="1"/>
      <w:pgMar w:top="1440" w:right="1440" w:bottom="1440" w:left="1440" w:header="446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F548F" w14:textId="77777777" w:rsidR="00D116D2" w:rsidRDefault="00D116D2">
      <w:r>
        <w:separator/>
      </w:r>
    </w:p>
  </w:endnote>
  <w:endnote w:type="continuationSeparator" w:id="0">
    <w:p w14:paraId="1E1F5490" w14:textId="77777777" w:rsidR="00D116D2" w:rsidRDefault="00D11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EE699" w14:textId="77777777" w:rsidR="00300675" w:rsidRDefault="00300675" w:rsidP="00300675"/>
  <w:p w14:paraId="6FA13653" w14:textId="77777777" w:rsidR="00300675" w:rsidRPr="00300675" w:rsidRDefault="00300675" w:rsidP="00300675">
    <w:pPr>
      <w:jc w:val="center"/>
      <w:rPr>
        <w:rFonts w:asciiTheme="minorHAnsi" w:hAnsiTheme="minorHAnsi"/>
        <w:b/>
        <w:szCs w:val="26"/>
      </w:rPr>
    </w:pPr>
    <w:r w:rsidRPr="00300675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300675">
      <w:rPr>
        <w:rFonts w:asciiTheme="minorHAnsi" w:hAnsiTheme="minorHAnsi"/>
        <w:b/>
        <w:szCs w:val="26"/>
      </w:rPr>
      <w:t>ucare.org</w:t>
    </w:r>
  </w:p>
  <w:p w14:paraId="0B2AA64D" w14:textId="5FC63AAA" w:rsidR="00300675" w:rsidRPr="00300675" w:rsidRDefault="00300675">
    <w:pPr>
      <w:pStyle w:val="Footer"/>
      <w:rPr>
        <w:rFonts w:asciiTheme="minorHAnsi" w:hAnsiTheme="minorHAnsi"/>
      </w:rPr>
    </w:pPr>
  </w:p>
  <w:p w14:paraId="6893DA4D" w14:textId="77777777" w:rsidR="00300675" w:rsidRDefault="003006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F548D" w14:textId="77777777" w:rsidR="00D116D2" w:rsidRDefault="00D116D2">
      <w:r>
        <w:separator/>
      </w:r>
    </w:p>
  </w:footnote>
  <w:footnote w:type="continuationSeparator" w:id="0">
    <w:p w14:paraId="1E1F548E" w14:textId="77777777" w:rsidR="00D116D2" w:rsidRDefault="00D116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5BC8FADBDB9848FEAB73543398EB337C"/>
      </w:placeholder>
      <w:temporary/>
      <w:showingPlcHdr/>
      <w15:appearance w15:val="hidden"/>
    </w:sdtPr>
    <w:sdtEndPr/>
    <w:sdtContent>
      <w:p w14:paraId="38217C9A" w14:textId="77777777" w:rsidR="00300675" w:rsidRDefault="00300675">
        <w:pPr>
          <w:pStyle w:val="Header"/>
        </w:pPr>
        <w:r>
          <w:t>[Type here]</w:t>
        </w:r>
      </w:p>
    </w:sdtContent>
  </w:sdt>
  <w:p w14:paraId="7881D586" w14:textId="77777777" w:rsidR="00300675" w:rsidRDefault="003006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62109" w14:textId="1035180C" w:rsidR="00300675" w:rsidRDefault="00673F7B" w:rsidP="00673F7B">
    <w:pPr>
      <w:pStyle w:val="Header"/>
      <w:ind w:left="-720"/>
    </w:pPr>
    <w:r>
      <w:rPr>
        <w:noProof/>
      </w:rPr>
      <w:drawing>
        <wp:inline distT="0" distB="0" distL="0" distR="0" wp14:anchorId="5FE843AC" wp14:editId="6C7909FA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71A"/>
    <w:rsid w:val="00000EE8"/>
    <w:rsid w:val="00001867"/>
    <w:rsid w:val="000029DC"/>
    <w:rsid w:val="00003A37"/>
    <w:rsid w:val="00004890"/>
    <w:rsid w:val="00006806"/>
    <w:rsid w:val="0001132B"/>
    <w:rsid w:val="000177B4"/>
    <w:rsid w:val="00021E06"/>
    <w:rsid w:val="000350B1"/>
    <w:rsid w:val="000363E4"/>
    <w:rsid w:val="00041E0F"/>
    <w:rsid w:val="00045EEE"/>
    <w:rsid w:val="00052AE6"/>
    <w:rsid w:val="000571A8"/>
    <w:rsid w:val="000602D4"/>
    <w:rsid w:val="00060439"/>
    <w:rsid w:val="00064C56"/>
    <w:rsid w:val="00065802"/>
    <w:rsid w:val="00073C83"/>
    <w:rsid w:val="000746B7"/>
    <w:rsid w:val="0008348E"/>
    <w:rsid w:val="00083D80"/>
    <w:rsid w:val="00085A43"/>
    <w:rsid w:val="00087C1E"/>
    <w:rsid w:val="00093E63"/>
    <w:rsid w:val="0009450F"/>
    <w:rsid w:val="000A05DF"/>
    <w:rsid w:val="000A1DFC"/>
    <w:rsid w:val="000A3889"/>
    <w:rsid w:val="000A5C0A"/>
    <w:rsid w:val="000A6479"/>
    <w:rsid w:val="000B11E6"/>
    <w:rsid w:val="000B5A62"/>
    <w:rsid w:val="000B679E"/>
    <w:rsid w:val="000C01CB"/>
    <w:rsid w:val="000C329C"/>
    <w:rsid w:val="000C32C9"/>
    <w:rsid w:val="000C407C"/>
    <w:rsid w:val="000C5A25"/>
    <w:rsid w:val="000C78AC"/>
    <w:rsid w:val="000D50A0"/>
    <w:rsid w:val="000E68F5"/>
    <w:rsid w:val="000F4AF6"/>
    <w:rsid w:val="000F6ED8"/>
    <w:rsid w:val="000F6F29"/>
    <w:rsid w:val="00100DA4"/>
    <w:rsid w:val="001030F1"/>
    <w:rsid w:val="00105265"/>
    <w:rsid w:val="00110715"/>
    <w:rsid w:val="00114B9E"/>
    <w:rsid w:val="00114FF9"/>
    <w:rsid w:val="001174E2"/>
    <w:rsid w:val="00120AE5"/>
    <w:rsid w:val="00120F03"/>
    <w:rsid w:val="001228AD"/>
    <w:rsid w:val="00122E75"/>
    <w:rsid w:val="00123B61"/>
    <w:rsid w:val="001247B3"/>
    <w:rsid w:val="00133AF1"/>
    <w:rsid w:val="0013486B"/>
    <w:rsid w:val="00137E99"/>
    <w:rsid w:val="001402FA"/>
    <w:rsid w:val="001444F2"/>
    <w:rsid w:val="00144F23"/>
    <w:rsid w:val="001501DD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72BA3"/>
    <w:rsid w:val="00176139"/>
    <w:rsid w:val="00176DF5"/>
    <w:rsid w:val="0017749A"/>
    <w:rsid w:val="00181C56"/>
    <w:rsid w:val="00182EB6"/>
    <w:rsid w:val="00183EC9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4BFF"/>
    <w:rsid w:val="001C5C41"/>
    <w:rsid w:val="001C5F3D"/>
    <w:rsid w:val="001C6E2B"/>
    <w:rsid w:val="001D2CCF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FC3"/>
    <w:rsid w:val="00224DFF"/>
    <w:rsid w:val="00242500"/>
    <w:rsid w:val="00243863"/>
    <w:rsid w:val="00243DC3"/>
    <w:rsid w:val="00247F84"/>
    <w:rsid w:val="002558EC"/>
    <w:rsid w:val="00255F70"/>
    <w:rsid w:val="00256A3E"/>
    <w:rsid w:val="00256C67"/>
    <w:rsid w:val="002577BE"/>
    <w:rsid w:val="00260961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0C7A"/>
    <w:rsid w:val="00283F2D"/>
    <w:rsid w:val="00287861"/>
    <w:rsid w:val="00293670"/>
    <w:rsid w:val="002A0D11"/>
    <w:rsid w:val="002A344B"/>
    <w:rsid w:val="002A360E"/>
    <w:rsid w:val="002A6765"/>
    <w:rsid w:val="002B0616"/>
    <w:rsid w:val="002B47AF"/>
    <w:rsid w:val="002B4E38"/>
    <w:rsid w:val="002C389D"/>
    <w:rsid w:val="002C685A"/>
    <w:rsid w:val="002D1DAB"/>
    <w:rsid w:val="002D2000"/>
    <w:rsid w:val="002D2EDB"/>
    <w:rsid w:val="002D5E4C"/>
    <w:rsid w:val="002D766D"/>
    <w:rsid w:val="002E0E3E"/>
    <w:rsid w:val="002F194C"/>
    <w:rsid w:val="002F47CD"/>
    <w:rsid w:val="00300675"/>
    <w:rsid w:val="00300A75"/>
    <w:rsid w:val="003020F7"/>
    <w:rsid w:val="00302393"/>
    <w:rsid w:val="0030539C"/>
    <w:rsid w:val="003060AC"/>
    <w:rsid w:val="003071B8"/>
    <w:rsid w:val="00311E90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4004B"/>
    <w:rsid w:val="00340F08"/>
    <w:rsid w:val="003418BA"/>
    <w:rsid w:val="00344187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1502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48AB"/>
    <w:rsid w:val="00411231"/>
    <w:rsid w:val="00413EBA"/>
    <w:rsid w:val="00417EB5"/>
    <w:rsid w:val="00424C3C"/>
    <w:rsid w:val="0042513D"/>
    <w:rsid w:val="00427ACA"/>
    <w:rsid w:val="004324C6"/>
    <w:rsid w:val="004346F5"/>
    <w:rsid w:val="00434CD3"/>
    <w:rsid w:val="004353C4"/>
    <w:rsid w:val="004366EE"/>
    <w:rsid w:val="004366F0"/>
    <w:rsid w:val="00441FEC"/>
    <w:rsid w:val="00443E42"/>
    <w:rsid w:val="0044488F"/>
    <w:rsid w:val="00445D96"/>
    <w:rsid w:val="004478A1"/>
    <w:rsid w:val="00450720"/>
    <w:rsid w:val="0045321E"/>
    <w:rsid w:val="00463FBC"/>
    <w:rsid w:val="00464D91"/>
    <w:rsid w:val="00470A22"/>
    <w:rsid w:val="00471AC5"/>
    <w:rsid w:val="00471B39"/>
    <w:rsid w:val="00472DB4"/>
    <w:rsid w:val="00474249"/>
    <w:rsid w:val="00475953"/>
    <w:rsid w:val="004866DD"/>
    <w:rsid w:val="004908A0"/>
    <w:rsid w:val="004913E4"/>
    <w:rsid w:val="004953D8"/>
    <w:rsid w:val="00495BEC"/>
    <w:rsid w:val="00496350"/>
    <w:rsid w:val="004970E1"/>
    <w:rsid w:val="004A202E"/>
    <w:rsid w:val="004B1139"/>
    <w:rsid w:val="004B262F"/>
    <w:rsid w:val="004B3339"/>
    <w:rsid w:val="004C1513"/>
    <w:rsid w:val="004D01D6"/>
    <w:rsid w:val="004D1AEE"/>
    <w:rsid w:val="004D26D2"/>
    <w:rsid w:val="004D50A8"/>
    <w:rsid w:val="004E0D3F"/>
    <w:rsid w:val="004E2B0E"/>
    <w:rsid w:val="004E57E7"/>
    <w:rsid w:val="004E79F7"/>
    <w:rsid w:val="004F5008"/>
    <w:rsid w:val="004F5A3A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5148"/>
    <w:rsid w:val="00556F04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3D49"/>
    <w:rsid w:val="005A496D"/>
    <w:rsid w:val="005A4C15"/>
    <w:rsid w:val="005A6C9C"/>
    <w:rsid w:val="005A6D5C"/>
    <w:rsid w:val="005B34DB"/>
    <w:rsid w:val="005B3788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569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6996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73F7B"/>
    <w:rsid w:val="006822AE"/>
    <w:rsid w:val="00682368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24A5"/>
    <w:rsid w:val="00747DF3"/>
    <w:rsid w:val="00752F31"/>
    <w:rsid w:val="00755674"/>
    <w:rsid w:val="00755E0A"/>
    <w:rsid w:val="00760870"/>
    <w:rsid w:val="00773899"/>
    <w:rsid w:val="00774486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2ADE"/>
    <w:rsid w:val="00794546"/>
    <w:rsid w:val="007958F2"/>
    <w:rsid w:val="007A06CE"/>
    <w:rsid w:val="007A5ADB"/>
    <w:rsid w:val="007B46FC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801CC7"/>
    <w:rsid w:val="00806EDB"/>
    <w:rsid w:val="008123CA"/>
    <w:rsid w:val="00812A7E"/>
    <w:rsid w:val="00823AAF"/>
    <w:rsid w:val="008252B8"/>
    <w:rsid w:val="00825D34"/>
    <w:rsid w:val="00826048"/>
    <w:rsid w:val="00826F09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5110"/>
    <w:rsid w:val="008570DA"/>
    <w:rsid w:val="008679EB"/>
    <w:rsid w:val="00867F7F"/>
    <w:rsid w:val="008720FC"/>
    <w:rsid w:val="008738D5"/>
    <w:rsid w:val="00874844"/>
    <w:rsid w:val="00876E00"/>
    <w:rsid w:val="0088140F"/>
    <w:rsid w:val="008860BF"/>
    <w:rsid w:val="00894ECB"/>
    <w:rsid w:val="008A2C84"/>
    <w:rsid w:val="008A678F"/>
    <w:rsid w:val="008A690A"/>
    <w:rsid w:val="008B0F26"/>
    <w:rsid w:val="008B3702"/>
    <w:rsid w:val="008B4B70"/>
    <w:rsid w:val="008C1F5D"/>
    <w:rsid w:val="008D095D"/>
    <w:rsid w:val="008D0D46"/>
    <w:rsid w:val="008D311F"/>
    <w:rsid w:val="008D664C"/>
    <w:rsid w:val="008D6EB7"/>
    <w:rsid w:val="008E4A54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1B05"/>
    <w:rsid w:val="00923545"/>
    <w:rsid w:val="009237FA"/>
    <w:rsid w:val="00924B00"/>
    <w:rsid w:val="00933A2B"/>
    <w:rsid w:val="00936591"/>
    <w:rsid w:val="00951151"/>
    <w:rsid w:val="00956BD1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97C"/>
    <w:rsid w:val="00992C28"/>
    <w:rsid w:val="00993DDE"/>
    <w:rsid w:val="00994717"/>
    <w:rsid w:val="00995138"/>
    <w:rsid w:val="00995918"/>
    <w:rsid w:val="009A7FE0"/>
    <w:rsid w:val="009B0F52"/>
    <w:rsid w:val="009B1364"/>
    <w:rsid w:val="009B7DA6"/>
    <w:rsid w:val="009C1B6A"/>
    <w:rsid w:val="009C29EB"/>
    <w:rsid w:val="009C59CA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6A5"/>
    <w:rsid w:val="009F57AC"/>
    <w:rsid w:val="009F5F85"/>
    <w:rsid w:val="009F6E24"/>
    <w:rsid w:val="009F75E7"/>
    <w:rsid w:val="00A02043"/>
    <w:rsid w:val="00A0520A"/>
    <w:rsid w:val="00A10407"/>
    <w:rsid w:val="00A139B5"/>
    <w:rsid w:val="00A16C08"/>
    <w:rsid w:val="00A1729F"/>
    <w:rsid w:val="00A20BE4"/>
    <w:rsid w:val="00A221F2"/>
    <w:rsid w:val="00A2329D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4759F"/>
    <w:rsid w:val="00A514B4"/>
    <w:rsid w:val="00A53DEF"/>
    <w:rsid w:val="00A55148"/>
    <w:rsid w:val="00A55FC1"/>
    <w:rsid w:val="00A5771A"/>
    <w:rsid w:val="00A6034F"/>
    <w:rsid w:val="00A609C5"/>
    <w:rsid w:val="00A77188"/>
    <w:rsid w:val="00A8169E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D599C"/>
    <w:rsid w:val="00AD5E67"/>
    <w:rsid w:val="00AE07BE"/>
    <w:rsid w:val="00AE4884"/>
    <w:rsid w:val="00AE5ED2"/>
    <w:rsid w:val="00AE79FA"/>
    <w:rsid w:val="00AF0BEF"/>
    <w:rsid w:val="00AF2170"/>
    <w:rsid w:val="00AF3AE9"/>
    <w:rsid w:val="00B001FE"/>
    <w:rsid w:val="00B04FEF"/>
    <w:rsid w:val="00B10446"/>
    <w:rsid w:val="00B1584E"/>
    <w:rsid w:val="00B15EA3"/>
    <w:rsid w:val="00B16444"/>
    <w:rsid w:val="00B20EBE"/>
    <w:rsid w:val="00B245B7"/>
    <w:rsid w:val="00B261BC"/>
    <w:rsid w:val="00B26907"/>
    <w:rsid w:val="00B27411"/>
    <w:rsid w:val="00B27927"/>
    <w:rsid w:val="00B3038B"/>
    <w:rsid w:val="00B369DE"/>
    <w:rsid w:val="00B420D8"/>
    <w:rsid w:val="00B42DE9"/>
    <w:rsid w:val="00B444FF"/>
    <w:rsid w:val="00B44855"/>
    <w:rsid w:val="00B47254"/>
    <w:rsid w:val="00B544A5"/>
    <w:rsid w:val="00B57B56"/>
    <w:rsid w:val="00B644AE"/>
    <w:rsid w:val="00B64CEE"/>
    <w:rsid w:val="00B7127E"/>
    <w:rsid w:val="00B83704"/>
    <w:rsid w:val="00B84F13"/>
    <w:rsid w:val="00B852D6"/>
    <w:rsid w:val="00B854D3"/>
    <w:rsid w:val="00B85DE4"/>
    <w:rsid w:val="00B93427"/>
    <w:rsid w:val="00B95A2B"/>
    <w:rsid w:val="00BA07A5"/>
    <w:rsid w:val="00BA0A90"/>
    <w:rsid w:val="00BB08CC"/>
    <w:rsid w:val="00BB27F0"/>
    <w:rsid w:val="00BB3491"/>
    <w:rsid w:val="00BB4A91"/>
    <w:rsid w:val="00BB77EA"/>
    <w:rsid w:val="00BB7841"/>
    <w:rsid w:val="00BC1699"/>
    <w:rsid w:val="00BC5FE4"/>
    <w:rsid w:val="00BC69AD"/>
    <w:rsid w:val="00BD25EB"/>
    <w:rsid w:val="00BD294C"/>
    <w:rsid w:val="00BD7DCC"/>
    <w:rsid w:val="00BE0DE5"/>
    <w:rsid w:val="00BE203B"/>
    <w:rsid w:val="00BE441B"/>
    <w:rsid w:val="00BE559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4A52"/>
    <w:rsid w:val="00C175AD"/>
    <w:rsid w:val="00C17A4F"/>
    <w:rsid w:val="00C215E3"/>
    <w:rsid w:val="00C25B9F"/>
    <w:rsid w:val="00C3016D"/>
    <w:rsid w:val="00C31D11"/>
    <w:rsid w:val="00C339E6"/>
    <w:rsid w:val="00C348E9"/>
    <w:rsid w:val="00C37725"/>
    <w:rsid w:val="00C37E0C"/>
    <w:rsid w:val="00C40500"/>
    <w:rsid w:val="00C45125"/>
    <w:rsid w:val="00C45B6B"/>
    <w:rsid w:val="00C60BCD"/>
    <w:rsid w:val="00C62DC9"/>
    <w:rsid w:val="00C6441E"/>
    <w:rsid w:val="00C66E32"/>
    <w:rsid w:val="00C674FC"/>
    <w:rsid w:val="00C73A74"/>
    <w:rsid w:val="00C7405A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3E29"/>
    <w:rsid w:val="00CB4DF9"/>
    <w:rsid w:val="00CB587A"/>
    <w:rsid w:val="00CC3F24"/>
    <w:rsid w:val="00CD1C0C"/>
    <w:rsid w:val="00CD2BBD"/>
    <w:rsid w:val="00CD4459"/>
    <w:rsid w:val="00CD589A"/>
    <w:rsid w:val="00CD6D83"/>
    <w:rsid w:val="00CE1D44"/>
    <w:rsid w:val="00CE37A3"/>
    <w:rsid w:val="00CE38B4"/>
    <w:rsid w:val="00CE4646"/>
    <w:rsid w:val="00CE6099"/>
    <w:rsid w:val="00CE6A3D"/>
    <w:rsid w:val="00CE71EC"/>
    <w:rsid w:val="00CF3195"/>
    <w:rsid w:val="00CF5C27"/>
    <w:rsid w:val="00CF5E71"/>
    <w:rsid w:val="00CF67D5"/>
    <w:rsid w:val="00CF6DED"/>
    <w:rsid w:val="00CF7129"/>
    <w:rsid w:val="00D003C0"/>
    <w:rsid w:val="00D0709E"/>
    <w:rsid w:val="00D07F9F"/>
    <w:rsid w:val="00D112AC"/>
    <w:rsid w:val="00D116D2"/>
    <w:rsid w:val="00D165A2"/>
    <w:rsid w:val="00D20680"/>
    <w:rsid w:val="00D22250"/>
    <w:rsid w:val="00D3038A"/>
    <w:rsid w:val="00D31E4D"/>
    <w:rsid w:val="00D32FC8"/>
    <w:rsid w:val="00D34689"/>
    <w:rsid w:val="00D362D6"/>
    <w:rsid w:val="00D40A40"/>
    <w:rsid w:val="00D4243C"/>
    <w:rsid w:val="00D63374"/>
    <w:rsid w:val="00D635FF"/>
    <w:rsid w:val="00D64D9B"/>
    <w:rsid w:val="00D67565"/>
    <w:rsid w:val="00D74866"/>
    <w:rsid w:val="00D7486D"/>
    <w:rsid w:val="00D8021D"/>
    <w:rsid w:val="00D82832"/>
    <w:rsid w:val="00D85E4D"/>
    <w:rsid w:val="00D86F5A"/>
    <w:rsid w:val="00D9133D"/>
    <w:rsid w:val="00D93606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601D"/>
    <w:rsid w:val="00E062F8"/>
    <w:rsid w:val="00E0695A"/>
    <w:rsid w:val="00E10351"/>
    <w:rsid w:val="00E121F6"/>
    <w:rsid w:val="00E21A46"/>
    <w:rsid w:val="00E23405"/>
    <w:rsid w:val="00E30F06"/>
    <w:rsid w:val="00E327DD"/>
    <w:rsid w:val="00E354BF"/>
    <w:rsid w:val="00E36BE3"/>
    <w:rsid w:val="00E370F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4CF"/>
    <w:rsid w:val="00E675C2"/>
    <w:rsid w:val="00E720C1"/>
    <w:rsid w:val="00E723CC"/>
    <w:rsid w:val="00E72ED8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4880"/>
    <w:rsid w:val="00EB6010"/>
    <w:rsid w:val="00EC0F32"/>
    <w:rsid w:val="00EC1E5E"/>
    <w:rsid w:val="00ED0AB3"/>
    <w:rsid w:val="00ED73E4"/>
    <w:rsid w:val="00EE1247"/>
    <w:rsid w:val="00EF3E1C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6288"/>
    <w:rsid w:val="00F26690"/>
    <w:rsid w:val="00F27874"/>
    <w:rsid w:val="00F34D60"/>
    <w:rsid w:val="00F378D2"/>
    <w:rsid w:val="00F425E7"/>
    <w:rsid w:val="00F46482"/>
    <w:rsid w:val="00F50C64"/>
    <w:rsid w:val="00F54176"/>
    <w:rsid w:val="00F56D65"/>
    <w:rsid w:val="00F600A1"/>
    <w:rsid w:val="00F63135"/>
    <w:rsid w:val="00F651CF"/>
    <w:rsid w:val="00F66695"/>
    <w:rsid w:val="00F70613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  <w:rsid w:val="00FF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4:docId w14:val="1E1F543F"/>
  <w15:docId w15:val="{A696515E-E77D-4367-B989-29CC858CC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52B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0A1D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1DF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445D9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45D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45D96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45D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45D96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30067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4.tiff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arketing\Designer's%20Project%20Files\Templates\UCare%20Letterhead\Word%20Templates\U1801%20-%20Letterhead%20Template%20-%20BW-LB%20-%2004-10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BC8FADBDB9848FEAB73543398EB3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36177-F59B-4C4D-9052-5EB1B06D96F6}"/>
      </w:docPartPr>
      <w:docPartBody>
        <w:p w:rsidR="00CC10E2" w:rsidRDefault="00422A08" w:rsidP="00422A08">
          <w:pPr>
            <w:pStyle w:val="5BC8FADBDB9848FEAB73543398EB337C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A08"/>
    <w:rsid w:val="00422A08"/>
    <w:rsid w:val="00CC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BC8FADBDB9848FEAB73543398EB337C">
    <w:name w:val="5BC8FADBDB9848FEAB73543398EB337C"/>
    <w:rsid w:val="00422A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http://myucare/resources/purchasing/ReqPo/20503.2639.xml</Url>
      <Description>20503.2639</Description>
    </Requisition>
    <ReviewDate xmlns="489f2b3e-f128-433d-b78b-96f746dae6d4">2018-11-13T14:25:03+00:00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U4686</UNumber>
    <ReviewComments xmlns="489f2b3e-f128-433d-b78b-96f746dae6d4">Added an updated C+M contracting statement and DHS NDN and made a few minor health literacy edits to this letter. Flesch also uploaded. It is ready for review.</ReviewComments>
    <ResponseComments xmlns="489f2b3e-f128-433d-b78b-96f746dae6d4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9704E3-88A2-4A2B-A26E-1E099209E1D6}">
  <ds:schemaRefs>
    <ds:schemaRef ds:uri="http://schemas.microsoft.com/office/2006/documentManagement/types"/>
    <ds:schemaRef ds:uri="489f2b3e-f128-433d-b78b-96f746dae6d4"/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35FA4F31-B0CA-4212-9AD0-3B1DBD655C9A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41433D9-6186-488B-9FD7-35E5615FAD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D185FA-7666-4FD7-BB97-B51AB1231B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 - 04-10.dot</Template>
  <TotalTime>8</TotalTime>
  <Pages>5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U4686 Discontinue Case Mgt Letter</vt:lpstr>
    </vt:vector>
  </TitlesOfParts>
  <Company>UCare MN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U4686 Discontinue Case Mgt Letter</dc:title>
  <dc:creator>John Wilson</dc:creator>
  <cp:lastModifiedBy>Bobbi Jo Glood</cp:lastModifiedBy>
  <cp:revision>12</cp:revision>
  <cp:lastPrinted>2016-10-27T19:37:00Z</cp:lastPrinted>
  <dcterms:created xsi:type="dcterms:W3CDTF">2018-11-19T21:02:00Z</dcterms:created>
  <dcterms:modified xsi:type="dcterms:W3CDTF">2022-08-24T13:42:00Z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  <property fmtid="{D5CDD505-2E9C-101B-9397-08002B2CF9AE}" pid="3" name="ContentTypeId">
    <vt:lpwstr>0x010100020C7F4D3A5F0A4D909EA2A86A56118E</vt:lpwstr>
  </property>
  <property fmtid="{D5CDD505-2E9C-101B-9397-08002B2CF9AE}" pid="4" name="Order">
    <vt:r8>15900</vt:r8>
  </property>
  <property fmtid="{D5CDD505-2E9C-101B-9397-08002B2CF9AE}" pid="5" name="xd_ProgID">
    <vt:lpwstr/>
  </property>
  <property fmtid="{D5CDD505-2E9C-101B-9397-08002B2CF9AE}" pid="6" name="TemplateUrl">
    <vt:lpwstr/>
  </property>
</Properties>
</file>