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6CED7" w14:textId="77777777" w:rsidR="00C86C41" w:rsidRDefault="00C86C41" w:rsidP="00790138"/>
    <w:p w14:paraId="64F6CED8" w14:textId="77777777" w:rsidR="006D2720" w:rsidRDefault="006D2720" w:rsidP="00790138"/>
    <w:p w14:paraId="64F6CEDB" w14:textId="57DB4539" w:rsidR="0055265A" w:rsidRDefault="006A0A41" w:rsidP="0055265A">
      <w: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64F6CEDC" w14:textId="77777777" w:rsidR="0055265A" w:rsidRDefault="0055265A" w:rsidP="0055265A"/>
    <w:p w14:paraId="78EFF579" w14:textId="0663D228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Name&gt;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1"/>
    </w:p>
    <w:p w14:paraId="1C8260D5" w14:textId="31BD27C9" w:rsidR="006A0A41" w:rsidRDefault="006A0A41" w:rsidP="0055265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&lt;Member Address&gt;</w:t>
      </w:r>
      <w:r>
        <w:rPr>
          <w:rFonts w:ascii="Times New Roman" w:hAnsi="Times New Roman"/>
          <w:sz w:val="24"/>
          <w:szCs w:val="24"/>
        </w:rPr>
        <w:fldChar w:fldCharType="end"/>
      </w:r>
      <w:bookmarkEnd w:id="2"/>
    </w:p>
    <w:p w14:paraId="64F6CEE0" w14:textId="3974A6CA" w:rsidR="0055265A" w:rsidRDefault="006A0A41" w:rsidP="0055265A">
      <w: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4B2F790F" w14:textId="77777777" w:rsidR="006A0A41" w:rsidRDefault="006A0A41" w:rsidP="0055265A"/>
    <w:p w14:paraId="774420F1" w14:textId="77777777" w:rsidR="006A0A41" w:rsidRDefault="006A0A41" w:rsidP="0055265A"/>
    <w:p w14:paraId="64F6CEE1" w14:textId="6A7BA848" w:rsidR="0055265A" w:rsidRPr="00840EDC" w:rsidRDefault="0055265A" w:rsidP="0055265A">
      <w:pPr>
        <w:ind w:right="548"/>
      </w:pPr>
      <w:r w:rsidRPr="00840EDC">
        <w:t>Dear</w:t>
      </w:r>
      <w:r w:rsidR="006A0A41">
        <w:t xml:space="preserve"> </w:t>
      </w:r>
      <w:r w:rsidR="006A0A41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6A0A41">
        <w:instrText xml:space="preserve"> FORMTEXT </w:instrText>
      </w:r>
      <w:r w:rsidR="006A0A41">
        <w:fldChar w:fldCharType="separate"/>
      </w:r>
      <w:r w:rsidR="006A0A41">
        <w:rPr>
          <w:noProof/>
        </w:rPr>
        <w:t>&lt;Member Name&gt;</w:t>
      </w:r>
      <w:r w:rsidR="006A0A41">
        <w:fldChar w:fldCharType="end"/>
      </w:r>
      <w:bookmarkEnd w:id="4"/>
      <w:r w:rsidRPr="00840EDC">
        <w:t>:</w:t>
      </w:r>
    </w:p>
    <w:p w14:paraId="64F6CEE2" w14:textId="77777777" w:rsidR="0055265A" w:rsidRPr="00840EDC" w:rsidRDefault="0055265A" w:rsidP="000A4FCF">
      <w:pPr>
        <w:ind w:right="548"/>
      </w:pPr>
    </w:p>
    <w:p w14:paraId="64F6CEE3" w14:textId="2B2A0924" w:rsidR="0055265A" w:rsidRPr="0075609A" w:rsidRDefault="0055265A" w:rsidP="0055265A">
      <w:pPr>
        <w:ind w:right="548"/>
      </w:pPr>
      <w:r w:rsidRPr="0075609A">
        <w:t>As a member of</w:t>
      </w:r>
      <w:r w:rsidR="00BF725D" w:rsidRPr="0075609A">
        <w:t xml:space="preserve"> UCare’s</w:t>
      </w:r>
      <w:r w:rsidR="00EA168C" w:rsidRPr="0075609A">
        <w:t xml:space="preserve"> </w:t>
      </w:r>
      <w:r w:rsidRPr="0075609A">
        <w:t>UCare Connect</w:t>
      </w:r>
      <w:r w:rsidR="00DD3241" w:rsidRPr="0075609A">
        <w:t xml:space="preserve"> (</w:t>
      </w:r>
      <w:r w:rsidR="00370E59" w:rsidRPr="0075609A">
        <w:t>SNBC</w:t>
      </w:r>
      <w:r w:rsidR="00DD3241" w:rsidRPr="0075609A">
        <w:t>)</w:t>
      </w:r>
      <w:r w:rsidR="00755B15" w:rsidRPr="0075609A">
        <w:t xml:space="preserve"> </w:t>
      </w:r>
      <w:r w:rsidR="00E34D25" w:rsidRPr="0075609A">
        <w:t xml:space="preserve">you are </w:t>
      </w:r>
      <w:r w:rsidR="001F5B25" w:rsidRPr="0075609A">
        <w:t>provided a care</w:t>
      </w:r>
      <w:r w:rsidR="00DD3241" w:rsidRPr="0075609A">
        <w:t xml:space="preserve"> coordinator</w:t>
      </w:r>
      <w:r w:rsidRPr="0075609A">
        <w:t xml:space="preserve">. I will be your new </w:t>
      </w:r>
      <w:r w:rsidR="00DD3241" w:rsidRPr="0075609A">
        <w:t>ca</w:t>
      </w:r>
      <w:r w:rsidR="004F4A69" w:rsidRPr="0075609A">
        <w:t>r</w:t>
      </w:r>
      <w:r w:rsidR="00DD3241" w:rsidRPr="0075609A">
        <w:t>e coordinator</w:t>
      </w:r>
      <w:r w:rsidRPr="0075609A">
        <w:t xml:space="preserve"> as of </w:t>
      </w:r>
      <w:r w:rsidR="006A0A41" w:rsidRPr="0075609A">
        <w:fldChar w:fldCharType="begin">
          <w:ffData>
            <w:name w:val="Text6"/>
            <w:enabled/>
            <w:calcOnExit w:val="0"/>
            <w:textInput>
              <w:default w:val="&lt;date&gt; "/>
            </w:textInput>
          </w:ffData>
        </w:fldChar>
      </w:r>
      <w:bookmarkStart w:id="5" w:name="Text6"/>
      <w:r w:rsidR="006A0A41" w:rsidRPr="0075609A">
        <w:instrText xml:space="preserve"> FORMTEXT </w:instrText>
      </w:r>
      <w:r w:rsidR="006A0A41" w:rsidRPr="0075609A">
        <w:fldChar w:fldCharType="separate"/>
      </w:r>
      <w:r w:rsidR="006A0A41" w:rsidRPr="0075609A">
        <w:rPr>
          <w:noProof/>
        </w:rPr>
        <w:t xml:space="preserve">&lt;date&gt; </w:t>
      </w:r>
      <w:r w:rsidR="006A0A41" w:rsidRPr="0075609A">
        <w:fldChar w:fldCharType="end"/>
      </w:r>
      <w:bookmarkEnd w:id="5"/>
      <w:r w:rsidR="001F5B25" w:rsidRPr="0075609A">
        <w:t>. I will be calling you soon to see how you are doing and determine your needs.</w:t>
      </w:r>
    </w:p>
    <w:p w14:paraId="64F6CEE4" w14:textId="77777777" w:rsidR="0055265A" w:rsidRPr="00840EDC" w:rsidRDefault="0055265A" w:rsidP="000A4FCF">
      <w:pPr>
        <w:ind w:right="548"/>
      </w:pPr>
    </w:p>
    <w:p w14:paraId="64F6CEEA" w14:textId="36DB674F" w:rsidR="0055265A" w:rsidRPr="00840EDC" w:rsidRDefault="0055265A" w:rsidP="0055265A">
      <w:pPr>
        <w:ind w:right="547"/>
      </w:pPr>
      <w:r w:rsidRPr="00840EDC">
        <w:t>If you have any questions</w:t>
      </w:r>
      <w:r>
        <w:t>, please feel free</w:t>
      </w:r>
      <w:r w:rsidR="0095245F">
        <w:t xml:space="preserve"> to call me at</w:t>
      </w:r>
      <w:r w:rsidR="006A0A41">
        <w:t xml:space="preserve"> </w:t>
      </w:r>
      <w:r w:rsidR="006A0A41"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6" w:name="Text7"/>
      <w:r w:rsidR="006A0A41">
        <w:instrText xml:space="preserve"> FORMTEXT </w:instrText>
      </w:r>
      <w:r w:rsidR="006A0A41">
        <w:fldChar w:fldCharType="separate"/>
      </w:r>
      <w:r w:rsidR="006A0A41">
        <w:rPr>
          <w:noProof/>
        </w:rPr>
        <w:t>&lt;phone number&gt;</w:t>
      </w:r>
      <w:r w:rsidR="006A0A41">
        <w:fldChar w:fldCharType="end"/>
      </w:r>
      <w:bookmarkEnd w:id="6"/>
      <w:r w:rsidR="0095245F">
        <w:t>.</w:t>
      </w:r>
      <w:r w:rsidR="00370E59">
        <w:t xml:space="preserve"> </w:t>
      </w:r>
      <w:r>
        <w:t>If you reach my voice mail, please leave a message and your phone number.</w:t>
      </w:r>
      <w:r w:rsidR="00370E59">
        <w:t xml:space="preserve"> </w:t>
      </w:r>
      <w:r w:rsidRPr="00840EDC">
        <w:t xml:space="preserve">If you are hearing impaired, please call </w:t>
      </w:r>
      <w:r w:rsidR="00723A2D">
        <w:t>the Minnesota Relay at 711 or 1-877-627-3848 (speech-to-speech relay service).</w:t>
      </w:r>
    </w:p>
    <w:p w14:paraId="64F6CEEB" w14:textId="77777777" w:rsidR="0055265A" w:rsidRPr="00840EDC" w:rsidRDefault="0055265A" w:rsidP="000A4FCF">
      <w:pPr>
        <w:ind w:right="548"/>
      </w:pPr>
    </w:p>
    <w:p w14:paraId="64F6CEEC" w14:textId="77777777" w:rsidR="0055265A" w:rsidRPr="00840EDC" w:rsidRDefault="0055265A" w:rsidP="0055265A">
      <w:pPr>
        <w:ind w:right="548"/>
      </w:pPr>
      <w:r w:rsidRPr="00840EDC">
        <w:t>I look forward to speaking with you soon.</w:t>
      </w:r>
    </w:p>
    <w:p w14:paraId="64F6CEED" w14:textId="77777777" w:rsidR="0055265A" w:rsidRPr="00840EDC" w:rsidRDefault="0055265A" w:rsidP="000A4FCF">
      <w:pPr>
        <w:ind w:right="548"/>
      </w:pPr>
    </w:p>
    <w:p w14:paraId="64F6CEEE" w14:textId="77777777" w:rsidR="0055265A" w:rsidRDefault="0055265A" w:rsidP="0055265A">
      <w:pPr>
        <w:ind w:right="548"/>
      </w:pPr>
      <w:r w:rsidRPr="00840EDC">
        <w:t>Sincerely,</w:t>
      </w:r>
    </w:p>
    <w:p w14:paraId="64F6CEEF" w14:textId="77777777" w:rsidR="0055265A" w:rsidRDefault="0055265A" w:rsidP="0055265A">
      <w:pPr>
        <w:ind w:right="548"/>
      </w:pPr>
    </w:p>
    <w:p w14:paraId="41A101AB" w14:textId="77777777" w:rsidR="003D7EEB" w:rsidRDefault="003D7EEB" w:rsidP="003D7EEB">
      <w: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</w:p>
    <w:p w14:paraId="58C9C86C" w14:textId="77777777" w:rsidR="003D7EEB" w:rsidRDefault="003D7EEB" w:rsidP="003D7EEB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</w:instrText>
      </w:r>
      <w:bookmarkStart w:id="7" w:name="Text9"/>
      <w:r>
        <w:instrText xml:space="preserve">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7"/>
    </w:p>
    <w:p w14:paraId="501AC621" w14:textId="77777777" w:rsidR="003D7EEB" w:rsidRDefault="003D7EEB" w:rsidP="003D7EEB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8" w:name="Text10"/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8"/>
    </w:p>
    <w:p w14:paraId="2E2FB33C" w14:textId="77777777" w:rsidR="003D7EEB" w:rsidRDefault="003D7EEB" w:rsidP="003D7EEB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9" w:name="Text11"/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9"/>
    </w:p>
    <w:p w14:paraId="76FBD711" w14:textId="77777777" w:rsidR="003D7EEB" w:rsidRDefault="003D7EEB" w:rsidP="003D7EEB">
      <w: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</w:instrText>
      </w:r>
      <w:bookmarkStart w:id="10" w:name="Text12"/>
      <w:r>
        <w:instrText xml:space="preserve">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  <w:bookmarkEnd w:id="10"/>
    </w:p>
    <w:p w14:paraId="367691F3" w14:textId="77777777" w:rsidR="003D7EEB" w:rsidRDefault="003D7EEB" w:rsidP="003D7EEB"/>
    <w:p w14:paraId="64F6CEF6" w14:textId="77777777" w:rsidR="0055265A" w:rsidRDefault="0055265A" w:rsidP="0055265A"/>
    <w:p w14:paraId="73A4ED61" w14:textId="06AD7B28" w:rsidR="0075609A" w:rsidRDefault="00783E25" w:rsidP="00370E59">
      <w:pPr>
        <w:pStyle w:val="NoSpacing"/>
        <w:rPr>
          <w:rFonts w:ascii="Arial" w:hAnsi="Arial" w:cs="Arial"/>
          <w:sz w:val="16"/>
          <w:szCs w:val="16"/>
        </w:rPr>
        <w:sectPr w:rsidR="0075609A" w:rsidSect="00EF0128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1440" w:bottom="1440" w:left="1440" w:header="446" w:footer="449" w:gutter="0"/>
          <w:cols w:space="720"/>
          <w:titlePg/>
          <w:docGrid w:linePitch="360"/>
        </w:sectPr>
      </w:pPr>
      <w:bookmarkStart w:id="11" w:name="OLE_LINK1"/>
      <w:bookmarkStart w:id="12" w:name="OLE_LINK2"/>
      <w:r w:rsidRPr="00783E25">
        <w:rPr>
          <w:rFonts w:ascii="Times New Roman" w:hAnsi="Times New Roman"/>
          <w:sz w:val="24"/>
          <w:szCs w:val="24"/>
        </w:rPr>
        <w:t>MSC+ SNBC H2456</w:t>
      </w:r>
      <w:r w:rsidR="003E6D15">
        <w:rPr>
          <w:rFonts w:ascii="Times New Roman" w:hAnsi="Times New Roman"/>
          <w:sz w:val="24"/>
          <w:szCs w:val="24"/>
        </w:rPr>
        <w:t xml:space="preserve"> H5937</w:t>
      </w:r>
      <w:r w:rsidRPr="00783E25">
        <w:rPr>
          <w:rFonts w:ascii="Times New Roman" w:hAnsi="Times New Roman"/>
          <w:sz w:val="24"/>
          <w:szCs w:val="24"/>
        </w:rPr>
        <w:t>_0</w:t>
      </w:r>
      <w:r w:rsidR="003E6D15">
        <w:rPr>
          <w:rFonts w:ascii="Times New Roman" w:hAnsi="Times New Roman"/>
          <w:sz w:val="24"/>
          <w:szCs w:val="24"/>
        </w:rPr>
        <w:t>10517 D</w:t>
      </w:r>
      <w:r w:rsidRPr="00783E25">
        <w:rPr>
          <w:rFonts w:ascii="Times New Roman" w:hAnsi="Times New Roman"/>
          <w:sz w:val="24"/>
          <w:szCs w:val="24"/>
        </w:rPr>
        <w:t>HS Approved (</w:t>
      </w:r>
      <w:r w:rsidR="00A40A94">
        <w:rPr>
          <w:rFonts w:ascii="Times New Roman" w:hAnsi="Times New Roman"/>
          <w:sz w:val="24"/>
          <w:szCs w:val="24"/>
        </w:rPr>
        <w:t>01252017</w:t>
      </w:r>
      <w:r w:rsidR="003E6D15">
        <w:rPr>
          <w:rFonts w:ascii="Times New Roman" w:hAnsi="Times New Roman"/>
          <w:sz w:val="24"/>
          <w:szCs w:val="24"/>
        </w:rPr>
        <w:t>)</w:t>
      </w:r>
      <w:r w:rsidRPr="00783E25">
        <w:rPr>
          <w:rFonts w:ascii="Times New Roman" w:hAnsi="Times New Roman"/>
          <w:sz w:val="24"/>
          <w:szCs w:val="24"/>
        </w:rPr>
        <w:t xml:space="preserve"> </w:t>
      </w:r>
      <w:r w:rsidR="003E6D15">
        <w:rPr>
          <w:rFonts w:ascii="Times New Roman" w:hAnsi="Times New Roman"/>
          <w:sz w:val="24"/>
          <w:szCs w:val="24"/>
        </w:rPr>
        <w:tab/>
      </w:r>
      <w:r w:rsidR="000A4FCF">
        <w:rPr>
          <w:rFonts w:ascii="Times New Roman" w:hAnsi="Times New Roman"/>
          <w:sz w:val="24"/>
          <w:szCs w:val="24"/>
        </w:rPr>
        <w:tab/>
      </w:r>
      <w:r w:rsidR="00370E59" w:rsidRPr="00656A9C">
        <w:rPr>
          <w:rFonts w:ascii="Arial" w:hAnsi="Arial" w:cs="Arial"/>
          <w:sz w:val="16"/>
          <w:szCs w:val="16"/>
        </w:rPr>
        <w:t>U2857</w:t>
      </w:r>
      <w:r w:rsidR="004E4704">
        <w:rPr>
          <w:rFonts w:ascii="Arial" w:hAnsi="Arial" w:cs="Arial"/>
          <w:sz w:val="16"/>
          <w:szCs w:val="16"/>
        </w:rPr>
        <w:t>C</w:t>
      </w:r>
      <w:r w:rsidR="00370E59" w:rsidRPr="00656A9C">
        <w:rPr>
          <w:rFonts w:ascii="Arial" w:hAnsi="Arial" w:cs="Arial"/>
          <w:sz w:val="16"/>
          <w:szCs w:val="16"/>
        </w:rPr>
        <w:t xml:space="preserve"> (</w:t>
      </w:r>
      <w:r w:rsidR="0075609A">
        <w:rPr>
          <w:rFonts w:ascii="Arial" w:hAnsi="Arial" w:cs="Arial"/>
          <w:sz w:val="16"/>
          <w:szCs w:val="16"/>
        </w:rPr>
        <w:t>1</w:t>
      </w:r>
      <w:r w:rsidR="00755B15">
        <w:rPr>
          <w:rFonts w:ascii="Arial" w:hAnsi="Arial" w:cs="Arial"/>
          <w:sz w:val="16"/>
          <w:szCs w:val="16"/>
        </w:rPr>
        <w:t>1/1</w:t>
      </w:r>
      <w:r w:rsidR="0075609A">
        <w:rPr>
          <w:rFonts w:ascii="Arial" w:hAnsi="Arial" w:cs="Arial"/>
          <w:sz w:val="16"/>
          <w:szCs w:val="16"/>
        </w:rPr>
        <w:t>8</w:t>
      </w:r>
      <w:r w:rsidR="00370E59" w:rsidRPr="00656A9C">
        <w:rPr>
          <w:rFonts w:ascii="Arial" w:hAnsi="Arial" w:cs="Arial"/>
          <w:sz w:val="16"/>
          <w:szCs w:val="16"/>
        </w:rPr>
        <w:t>)</w:t>
      </w:r>
      <w:r w:rsidR="0075609A">
        <w:rPr>
          <w:rFonts w:ascii="Arial" w:hAnsi="Arial" w:cs="Arial"/>
          <w:sz w:val="16"/>
          <w:szCs w:val="16"/>
        </w:rPr>
        <w:t xml:space="preserve"> </w:t>
      </w:r>
      <w:bookmarkEnd w:id="11"/>
      <w:bookmarkEnd w:id="12"/>
    </w:p>
    <w:p w14:paraId="21B63096" w14:textId="5B9CAD80" w:rsidR="0075609A" w:rsidRDefault="00BE5181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4384" behindDoc="1" locked="0" layoutInCell="1" allowOverlap="1" wp14:anchorId="24B9017C" wp14:editId="4C96C76D">
            <wp:simplePos x="0" y="0"/>
            <wp:positionH relativeFrom="page">
              <wp:posOffset>10244</wp:posOffset>
            </wp:positionH>
            <wp:positionV relativeFrom="page">
              <wp:posOffset>8626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2A90E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ACC719F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02FE46A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85A6F8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07570A6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46F6BA5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1815C8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AC77ABD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1BC7A6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6AFAD4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C979F63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FCA7918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5948FA5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F578594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0BAC7A67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2E069CD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647DA0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2D832E02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C88CDCF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474C31D3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51204B43" w14:textId="77777777" w:rsidR="0075609A" w:rsidRPr="004628CA" w:rsidRDefault="0075609A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5EF41A7C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5A8FC62" w14:textId="54158149" w:rsidR="0075609A" w:rsidRDefault="00BE5181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818A508" wp14:editId="03F7D89E">
            <wp:simplePos x="0" y="0"/>
            <wp:positionH relativeFrom="page">
              <wp:posOffset>-25879</wp:posOffset>
            </wp:positionH>
            <wp:positionV relativeFrom="paragraph">
              <wp:posOffset>-896489</wp:posOffset>
            </wp:positionV>
            <wp:extent cx="7772400" cy="10058449"/>
            <wp:effectExtent l="0" t="0" r="0" b="0"/>
            <wp:wrapNone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162_DHS_DiscriminationNotice_06-20_Page_2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726AC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14C383FB" w14:textId="101D6E19" w:rsidR="0075609A" w:rsidRDefault="0075609A" w:rsidP="0016697B">
      <w:pPr>
        <w:spacing w:after="120"/>
        <w:rPr>
          <w:rFonts w:asciiTheme="majorBidi" w:hAnsiTheme="majorBidi" w:cstheme="majorBidi"/>
        </w:rPr>
        <w:sectPr w:rsidR="0075609A" w:rsidSect="00C7340A">
          <w:pgSz w:w="12240" w:h="15840" w:code="1"/>
          <w:pgMar w:top="1440" w:right="1440" w:bottom="1440" w:left="1440" w:header="446" w:footer="449" w:gutter="0"/>
          <w:cols w:space="720"/>
          <w:docGrid w:linePitch="360"/>
        </w:sectPr>
      </w:pPr>
    </w:p>
    <w:p w14:paraId="2BAAF273" w14:textId="35E9212F" w:rsidR="0075609A" w:rsidRDefault="00BE5181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BAACAC3" wp14:editId="583B11D0">
            <wp:simplePos x="0" y="0"/>
            <wp:positionH relativeFrom="page">
              <wp:posOffset>-32888</wp:posOffset>
            </wp:positionH>
            <wp:positionV relativeFrom="paragraph">
              <wp:posOffset>-923026</wp:posOffset>
            </wp:positionV>
            <wp:extent cx="7772400" cy="10058449"/>
            <wp:effectExtent l="0" t="0" r="0" b="0"/>
            <wp:wrapNone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162_DHS_DiscriminationNotice_06-20_Page_3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3FD71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77BEC5D1" w14:textId="77777777" w:rsidR="0075609A" w:rsidRDefault="0075609A" w:rsidP="0016697B">
      <w:pPr>
        <w:spacing w:after="120"/>
        <w:rPr>
          <w:rFonts w:asciiTheme="majorBidi" w:hAnsiTheme="majorBidi" w:cstheme="majorBidi"/>
        </w:rPr>
        <w:sectPr w:rsidR="0075609A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B7E719" w14:textId="4EA10F9C" w:rsidR="0075609A" w:rsidRDefault="00BE5181" w:rsidP="0016697B">
      <w:pPr>
        <w:spacing w:after="120"/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3E0C258" wp14:editId="368A72C7">
            <wp:simplePos x="0" y="0"/>
            <wp:positionH relativeFrom="page">
              <wp:posOffset>18870</wp:posOffset>
            </wp:positionH>
            <wp:positionV relativeFrom="paragraph">
              <wp:posOffset>-897147</wp:posOffset>
            </wp:positionV>
            <wp:extent cx="7762549" cy="10045700"/>
            <wp:effectExtent l="0" t="0" r="0" b="0"/>
            <wp:wrapNone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7162_DHS_DiscriminationNotice_06-20_Page_4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549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993CE" w14:textId="77777777" w:rsidR="0075609A" w:rsidRDefault="0075609A" w:rsidP="0016697B">
      <w:pPr>
        <w:spacing w:after="120"/>
        <w:rPr>
          <w:rFonts w:asciiTheme="majorBidi" w:hAnsiTheme="majorBidi" w:cstheme="majorBidi"/>
        </w:rPr>
      </w:pPr>
    </w:p>
    <w:p w14:paraId="65E63E2F" w14:textId="7674A32D" w:rsidR="008A5EDB" w:rsidRPr="008A5EDB" w:rsidRDefault="008A5EDB" w:rsidP="00370E59">
      <w:pPr>
        <w:pStyle w:val="NoSpacing"/>
        <w:rPr>
          <w:rFonts w:ascii="Times New Roman" w:hAnsi="Times New Roman"/>
          <w:sz w:val="24"/>
          <w:szCs w:val="24"/>
        </w:rPr>
      </w:pPr>
    </w:p>
    <w:sectPr w:rsidR="008A5EDB" w:rsidRPr="008A5EDB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FB8DC1" w14:textId="77777777" w:rsidR="00246D68" w:rsidRDefault="00246D68">
      <w:r>
        <w:separator/>
      </w:r>
    </w:p>
  </w:endnote>
  <w:endnote w:type="continuationSeparator" w:id="0">
    <w:p w14:paraId="303BE586" w14:textId="77777777" w:rsidR="00246D68" w:rsidRDefault="00246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00474" w14:textId="002D45AC" w:rsidR="00EF0128" w:rsidRDefault="00EF0128">
    <w:pPr>
      <w:pStyle w:val="Footer"/>
    </w:pPr>
  </w:p>
  <w:p w14:paraId="4A725561" w14:textId="77777777" w:rsidR="00EF0128" w:rsidRDefault="00EF01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66B96" w14:textId="77777777" w:rsidR="00EF0128" w:rsidRPr="00EF0128" w:rsidRDefault="00EF0128" w:rsidP="00EF0128">
    <w:pPr>
      <w:jc w:val="center"/>
      <w:rPr>
        <w:rFonts w:asciiTheme="minorHAnsi" w:hAnsiTheme="minorHAnsi"/>
        <w:b/>
        <w:szCs w:val="26"/>
      </w:rPr>
    </w:pPr>
    <w:r w:rsidRPr="00EF0128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EF0128">
      <w:rPr>
        <w:rFonts w:asciiTheme="minorHAnsi" w:hAnsiTheme="minorHAnsi"/>
        <w:b/>
        <w:szCs w:val="26"/>
      </w:rPr>
      <w:t>ucare.org</w:t>
    </w:r>
  </w:p>
  <w:p w14:paraId="6980D95F" w14:textId="77777777" w:rsidR="00EF0128" w:rsidRPr="00EF0128" w:rsidRDefault="00EF0128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DC7FBC" w14:textId="77777777" w:rsidR="00246D68" w:rsidRDefault="00246D68">
      <w:r>
        <w:separator/>
      </w:r>
    </w:p>
  </w:footnote>
  <w:footnote w:type="continuationSeparator" w:id="0">
    <w:p w14:paraId="3DFB222D" w14:textId="77777777" w:rsidR="00246D68" w:rsidRDefault="00246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02FD9" w14:textId="185851F9" w:rsidR="00B4219C" w:rsidRDefault="00B4219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D6D5CF" wp14:editId="31617FC8">
          <wp:simplePos x="0" y="0"/>
          <wp:positionH relativeFrom="column">
            <wp:posOffset>-619125</wp:posOffset>
          </wp:positionH>
          <wp:positionV relativeFrom="paragraph">
            <wp:posOffset>12065</wp:posOffset>
          </wp:positionV>
          <wp:extent cx="2072640" cy="782955"/>
          <wp:effectExtent l="0" t="0" r="3810" b="0"/>
          <wp:wrapSquare wrapText="bothSides"/>
          <wp:docPr id="6" name="Picture 6" descr="http://hub/Collaboration/Brand%20Refresh/ucare_logo%20SM_black_clearspa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hub/Collaboration/Brand%20Refresh/ucare_logo%20SM_black_clearspac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54F633" w14:textId="020F19AA" w:rsidR="00B4219C" w:rsidRDefault="00B421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061084" w14:textId="26C67BD7" w:rsidR="00626B9F" w:rsidRDefault="00BE5181" w:rsidP="00BE5181">
    <w:pPr>
      <w:pStyle w:val="Header"/>
      <w:ind w:left="-720"/>
    </w:pPr>
    <w:r>
      <w:rPr>
        <w:noProof/>
      </w:rPr>
      <w:drawing>
        <wp:inline distT="0" distB="0" distL="0" distR="0" wp14:anchorId="2789C092" wp14:editId="6AAD763B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ED6AB7" w14:textId="77777777" w:rsidR="00626B9F" w:rsidRDefault="00626B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A74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41E0F"/>
    <w:rsid w:val="00052AE6"/>
    <w:rsid w:val="000541A3"/>
    <w:rsid w:val="000571A8"/>
    <w:rsid w:val="000602D4"/>
    <w:rsid w:val="00060439"/>
    <w:rsid w:val="00064C56"/>
    <w:rsid w:val="00065802"/>
    <w:rsid w:val="00073C83"/>
    <w:rsid w:val="000746B7"/>
    <w:rsid w:val="0008348E"/>
    <w:rsid w:val="00083D80"/>
    <w:rsid w:val="00085A43"/>
    <w:rsid w:val="00087C1E"/>
    <w:rsid w:val="0009450F"/>
    <w:rsid w:val="000A05DF"/>
    <w:rsid w:val="000A3889"/>
    <w:rsid w:val="000A4FCF"/>
    <w:rsid w:val="000A5C0A"/>
    <w:rsid w:val="000A6479"/>
    <w:rsid w:val="000B11E6"/>
    <w:rsid w:val="000B5A62"/>
    <w:rsid w:val="000C01CB"/>
    <w:rsid w:val="000C1422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2A61"/>
    <w:rsid w:val="001559E2"/>
    <w:rsid w:val="00157433"/>
    <w:rsid w:val="001605E9"/>
    <w:rsid w:val="00161197"/>
    <w:rsid w:val="00161553"/>
    <w:rsid w:val="0016166D"/>
    <w:rsid w:val="001634DD"/>
    <w:rsid w:val="00163801"/>
    <w:rsid w:val="001645DA"/>
    <w:rsid w:val="00172BA3"/>
    <w:rsid w:val="00176139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7DB9"/>
    <w:rsid w:val="001E0526"/>
    <w:rsid w:val="001E0ACB"/>
    <w:rsid w:val="001E1877"/>
    <w:rsid w:val="001E4395"/>
    <w:rsid w:val="001E4ADE"/>
    <w:rsid w:val="001E4C89"/>
    <w:rsid w:val="001E67DA"/>
    <w:rsid w:val="001F1076"/>
    <w:rsid w:val="001F33ED"/>
    <w:rsid w:val="001F5B25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43863"/>
    <w:rsid w:val="00243DC3"/>
    <w:rsid w:val="00246D68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52D1"/>
    <w:rsid w:val="002C685A"/>
    <w:rsid w:val="002D1DAB"/>
    <w:rsid w:val="002D2000"/>
    <w:rsid w:val="002D2EDB"/>
    <w:rsid w:val="002D7045"/>
    <w:rsid w:val="002D766D"/>
    <w:rsid w:val="002E0E3E"/>
    <w:rsid w:val="002F194C"/>
    <w:rsid w:val="002F47CD"/>
    <w:rsid w:val="003020F7"/>
    <w:rsid w:val="00302393"/>
    <w:rsid w:val="0030539C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4004B"/>
    <w:rsid w:val="00340F08"/>
    <w:rsid w:val="00344187"/>
    <w:rsid w:val="003449F6"/>
    <w:rsid w:val="00344CD3"/>
    <w:rsid w:val="00346062"/>
    <w:rsid w:val="00352023"/>
    <w:rsid w:val="00352475"/>
    <w:rsid w:val="00353494"/>
    <w:rsid w:val="00355429"/>
    <w:rsid w:val="00364182"/>
    <w:rsid w:val="003657CD"/>
    <w:rsid w:val="00370B89"/>
    <w:rsid w:val="00370E5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1089"/>
    <w:rsid w:val="003B2BA8"/>
    <w:rsid w:val="003B3D15"/>
    <w:rsid w:val="003B75AC"/>
    <w:rsid w:val="003C008F"/>
    <w:rsid w:val="003C4BD6"/>
    <w:rsid w:val="003C76E5"/>
    <w:rsid w:val="003C7772"/>
    <w:rsid w:val="003D0FEE"/>
    <w:rsid w:val="003D1683"/>
    <w:rsid w:val="003D7EEB"/>
    <w:rsid w:val="003E019A"/>
    <w:rsid w:val="003E0B15"/>
    <w:rsid w:val="003E0C35"/>
    <w:rsid w:val="003E17AD"/>
    <w:rsid w:val="003E329D"/>
    <w:rsid w:val="003E3524"/>
    <w:rsid w:val="003E6D15"/>
    <w:rsid w:val="003F05B5"/>
    <w:rsid w:val="003F3CE2"/>
    <w:rsid w:val="003F3E32"/>
    <w:rsid w:val="003F5E74"/>
    <w:rsid w:val="004023FA"/>
    <w:rsid w:val="004048AB"/>
    <w:rsid w:val="00411231"/>
    <w:rsid w:val="00413EBA"/>
    <w:rsid w:val="00415A74"/>
    <w:rsid w:val="00424C3C"/>
    <w:rsid w:val="0042513D"/>
    <w:rsid w:val="00427ACA"/>
    <w:rsid w:val="004324C6"/>
    <w:rsid w:val="004346F5"/>
    <w:rsid w:val="0043499C"/>
    <w:rsid w:val="00434CD3"/>
    <w:rsid w:val="004353C4"/>
    <w:rsid w:val="004366EE"/>
    <w:rsid w:val="00441FEC"/>
    <w:rsid w:val="00443E42"/>
    <w:rsid w:val="0044488F"/>
    <w:rsid w:val="0044596B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2B0E"/>
    <w:rsid w:val="004E4704"/>
    <w:rsid w:val="004E57E7"/>
    <w:rsid w:val="004E79F7"/>
    <w:rsid w:val="004F4A69"/>
    <w:rsid w:val="004F5008"/>
    <w:rsid w:val="0050000F"/>
    <w:rsid w:val="005047B7"/>
    <w:rsid w:val="00510C54"/>
    <w:rsid w:val="00511678"/>
    <w:rsid w:val="0052184A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265A"/>
    <w:rsid w:val="00553713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5CBC"/>
    <w:rsid w:val="00582737"/>
    <w:rsid w:val="00582752"/>
    <w:rsid w:val="00582D32"/>
    <w:rsid w:val="005845E5"/>
    <w:rsid w:val="0058798E"/>
    <w:rsid w:val="005879EE"/>
    <w:rsid w:val="00587A20"/>
    <w:rsid w:val="005925F1"/>
    <w:rsid w:val="00592C02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B6D27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6B9F"/>
    <w:rsid w:val="00627556"/>
    <w:rsid w:val="0063007C"/>
    <w:rsid w:val="00636996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90465"/>
    <w:rsid w:val="00694416"/>
    <w:rsid w:val="0069588F"/>
    <w:rsid w:val="006A0A41"/>
    <w:rsid w:val="006A1D5B"/>
    <w:rsid w:val="006B2348"/>
    <w:rsid w:val="006B3564"/>
    <w:rsid w:val="006C2B4E"/>
    <w:rsid w:val="006C7008"/>
    <w:rsid w:val="006C7A6C"/>
    <w:rsid w:val="006D03A5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3A2D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B15"/>
    <w:rsid w:val="00755E0A"/>
    <w:rsid w:val="0075609A"/>
    <w:rsid w:val="00760870"/>
    <w:rsid w:val="00761048"/>
    <w:rsid w:val="00774486"/>
    <w:rsid w:val="007776C8"/>
    <w:rsid w:val="00780493"/>
    <w:rsid w:val="00780A46"/>
    <w:rsid w:val="00783E25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19EF"/>
    <w:rsid w:val="007C3333"/>
    <w:rsid w:val="007D0537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801CC7"/>
    <w:rsid w:val="0080767C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6C1C"/>
    <w:rsid w:val="008429B1"/>
    <w:rsid w:val="00843C3F"/>
    <w:rsid w:val="008447D3"/>
    <w:rsid w:val="008456FB"/>
    <w:rsid w:val="00855110"/>
    <w:rsid w:val="008570DA"/>
    <w:rsid w:val="008679EB"/>
    <w:rsid w:val="00867F7F"/>
    <w:rsid w:val="008720FC"/>
    <w:rsid w:val="008738D5"/>
    <w:rsid w:val="00874844"/>
    <w:rsid w:val="00876E00"/>
    <w:rsid w:val="0088140F"/>
    <w:rsid w:val="008860BF"/>
    <w:rsid w:val="008A2C84"/>
    <w:rsid w:val="008A5EDB"/>
    <w:rsid w:val="008A678F"/>
    <w:rsid w:val="008A690A"/>
    <w:rsid w:val="008B0F26"/>
    <w:rsid w:val="008B4B70"/>
    <w:rsid w:val="008C1F5D"/>
    <w:rsid w:val="008D0D46"/>
    <w:rsid w:val="008D311F"/>
    <w:rsid w:val="008D664C"/>
    <w:rsid w:val="008E4A54"/>
    <w:rsid w:val="008E5427"/>
    <w:rsid w:val="008F3E7D"/>
    <w:rsid w:val="008F444D"/>
    <w:rsid w:val="008F69AE"/>
    <w:rsid w:val="009020A8"/>
    <w:rsid w:val="00903886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265CD"/>
    <w:rsid w:val="00933A2B"/>
    <w:rsid w:val="00936591"/>
    <w:rsid w:val="00951151"/>
    <w:rsid w:val="0095245F"/>
    <w:rsid w:val="00954262"/>
    <w:rsid w:val="00956BD1"/>
    <w:rsid w:val="00960D85"/>
    <w:rsid w:val="00962084"/>
    <w:rsid w:val="00963223"/>
    <w:rsid w:val="00963848"/>
    <w:rsid w:val="0096640B"/>
    <w:rsid w:val="00967BA0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C1B6A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57AC"/>
    <w:rsid w:val="009F5F85"/>
    <w:rsid w:val="009F6E24"/>
    <w:rsid w:val="009F75E7"/>
    <w:rsid w:val="00A02043"/>
    <w:rsid w:val="00A0268B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7E45"/>
    <w:rsid w:val="00A40A94"/>
    <w:rsid w:val="00A4160F"/>
    <w:rsid w:val="00A43407"/>
    <w:rsid w:val="00A456FD"/>
    <w:rsid w:val="00A45C3F"/>
    <w:rsid w:val="00A47083"/>
    <w:rsid w:val="00A47428"/>
    <w:rsid w:val="00A5046D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67BA"/>
    <w:rsid w:val="00AA0ACC"/>
    <w:rsid w:val="00AA38EB"/>
    <w:rsid w:val="00AA4660"/>
    <w:rsid w:val="00AA4FC0"/>
    <w:rsid w:val="00AB103A"/>
    <w:rsid w:val="00AB286E"/>
    <w:rsid w:val="00AB55EE"/>
    <w:rsid w:val="00AB70D1"/>
    <w:rsid w:val="00AB70FC"/>
    <w:rsid w:val="00AB7B03"/>
    <w:rsid w:val="00AC1137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13A6"/>
    <w:rsid w:val="00AF2170"/>
    <w:rsid w:val="00AF3AE9"/>
    <w:rsid w:val="00B001FE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420D8"/>
    <w:rsid w:val="00B4219C"/>
    <w:rsid w:val="00B42DE9"/>
    <w:rsid w:val="00B444FF"/>
    <w:rsid w:val="00B47254"/>
    <w:rsid w:val="00B544A5"/>
    <w:rsid w:val="00B57B56"/>
    <w:rsid w:val="00B644AE"/>
    <w:rsid w:val="00B64CEE"/>
    <w:rsid w:val="00B7127E"/>
    <w:rsid w:val="00B76015"/>
    <w:rsid w:val="00B83704"/>
    <w:rsid w:val="00B84F13"/>
    <w:rsid w:val="00B852D6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5181"/>
    <w:rsid w:val="00BE620E"/>
    <w:rsid w:val="00BE6D0B"/>
    <w:rsid w:val="00BE74C6"/>
    <w:rsid w:val="00BF114D"/>
    <w:rsid w:val="00BF27D9"/>
    <w:rsid w:val="00BF725D"/>
    <w:rsid w:val="00BF7AD7"/>
    <w:rsid w:val="00C05912"/>
    <w:rsid w:val="00C11671"/>
    <w:rsid w:val="00C12251"/>
    <w:rsid w:val="00C175AD"/>
    <w:rsid w:val="00C17A4F"/>
    <w:rsid w:val="00C20F68"/>
    <w:rsid w:val="00C215E3"/>
    <w:rsid w:val="00C300C5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0EBE"/>
    <w:rsid w:val="00CB3055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04A5"/>
    <w:rsid w:val="00D112AC"/>
    <w:rsid w:val="00D165A2"/>
    <w:rsid w:val="00D16BEF"/>
    <w:rsid w:val="00D20680"/>
    <w:rsid w:val="00D22250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4866"/>
    <w:rsid w:val="00D7486D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D3241"/>
    <w:rsid w:val="00DD664D"/>
    <w:rsid w:val="00DE252C"/>
    <w:rsid w:val="00DE3C75"/>
    <w:rsid w:val="00DE756B"/>
    <w:rsid w:val="00DE7B56"/>
    <w:rsid w:val="00DF4EDB"/>
    <w:rsid w:val="00DF6031"/>
    <w:rsid w:val="00E00522"/>
    <w:rsid w:val="00E0601D"/>
    <w:rsid w:val="00E0695A"/>
    <w:rsid w:val="00E121F6"/>
    <w:rsid w:val="00E21A46"/>
    <w:rsid w:val="00E23405"/>
    <w:rsid w:val="00E30F06"/>
    <w:rsid w:val="00E327DD"/>
    <w:rsid w:val="00E34D25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84056"/>
    <w:rsid w:val="00E86B79"/>
    <w:rsid w:val="00E9134D"/>
    <w:rsid w:val="00E928DB"/>
    <w:rsid w:val="00E94038"/>
    <w:rsid w:val="00E9553A"/>
    <w:rsid w:val="00E95B42"/>
    <w:rsid w:val="00E9616E"/>
    <w:rsid w:val="00EA0298"/>
    <w:rsid w:val="00EA168C"/>
    <w:rsid w:val="00EA54DD"/>
    <w:rsid w:val="00EB2A3B"/>
    <w:rsid w:val="00EB6010"/>
    <w:rsid w:val="00EC0F32"/>
    <w:rsid w:val="00EC1B58"/>
    <w:rsid w:val="00EC1E5E"/>
    <w:rsid w:val="00EC3A3E"/>
    <w:rsid w:val="00ED0AB3"/>
    <w:rsid w:val="00ED73E4"/>
    <w:rsid w:val="00EE1247"/>
    <w:rsid w:val="00EF0128"/>
    <w:rsid w:val="00EF3E1C"/>
    <w:rsid w:val="00EF5F14"/>
    <w:rsid w:val="00F02078"/>
    <w:rsid w:val="00F032C5"/>
    <w:rsid w:val="00F055A5"/>
    <w:rsid w:val="00F05D67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4D60"/>
    <w:rsid w:val="00F378D2"/>
    <w:rsid w:val="00F46482"/>
    <w:rsid w:val="00F50C64"/>
    <w:rsid w:val="00F54176"/>
    <w:rsid w:val="00F600A1"/>
    <w:rsid w:val="00F63135"/>
    <w:rsid w:val="00F651CF"/>
    <w:rsid w:val="00F66695"/>
    <w:rsid w:val="00F70613"/>
    <w:rsid w:val="00F7339B"/>
    <w:rsid w:val="00F73421"/>
    <w:rsid w:val="00F805B7"/>
    <w:rsid w:val="00F82147"/>
    <w:rsid w:val="00F878DE"/>
    <w:rsid w:val="00F96551"/>
    <w:rsid w:val="00F975F6"/>
    <w:rsid w:val="00FA50E1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  <w14:docId w14:val="64F6CED6"/>
  <w15:docId w15:val="{E7B85850-F004-486E-850E-EEE06BDE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49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1634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634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634DD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F012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tif"/><Relationship Id="rId2" Type="http://schemas.openxmlformats.org/officeDocument/2006/relationships/customXml" Target="../customXml/item2.xml"/><Relationship Id="rId16" Type="http://schemas.openxmlformats.org/officeDocument/2006/relationships/image" Target="media/image5.t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tif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http://myucare/resources/purchasing/ReqPo/20498.3458.xml</Url>
      <Description>20498.3458</Description>
    </Requisition>
    <ReviewDate xmlns="489f2b3e-f128-433d-b78b-96f746dae6d4">2018-11-09T21:24:36+00:00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U2857</UNumber>
    <ReviewComments xmlns="489f2b3e-f128-433d-b78b-96f746dae6d4">Updated contracting statements and DHS NDN. also uploaded Flesch. This letter is ready for review.</ReviewComments>
    <ResponseComments xmlns="489f2b3e-f128-433d-b78b-96f746dae6d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44BE68-3BF0-42A3-8C10-A470BEFA2D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66C5D0-DDEA-487C-BCB7-86781CF665E1}">
  <ds:schemaRefs>
    <ds:schemaRef ds:uri="http://purl.org/dc/terms/"/>
    <ds:schemaRef ds:uri="http://www.w3.org/XML/1998/namespace"/>
    <ds:schemaRef ds:uri="http://schemas.microsoft.com/office/2006/documentManagement/types"/>
    <ds:schemaRef ds:uri="489f2b3e-f128-433d-b78b-96f746dae6d4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C48ABC0-C43B-49D7-815D-3BCDB95F4B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1</TotalTime>
  <Pages>5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U2857 Change of Care Coord Letter</vt:lpstr>
    </vt:vector>
  </TitlesOfParts>
  <Company>UCare MN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Desiree Heeren</cp:lastModifiedBy>
  <cp:revision>2</cp:revision>
  <cp:lastPrinted>2011-04-28T18:26:00Z</cp:lastPrinted>
  <dcterms:created xsi:type="dcterms:W3CDTF">2021-07-22T21:06:00Z</dcterms:created>
  <dcterms:modified xsi:type="dcterms:W3CDTF">2021-07-22T21:06:00Z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ResponseDate">
    <vt:lpwstr/>
  </property>
  <property fmtid="{D5CDD505-2E9C-101B-9397-08002B2CF9AE}" pid="4" name="UNumber">
    <vt:lpwstr>U2857C</vt:lpwstr>
  </property>
  <property fmtid="{D5CDD505-2E9C-101B-9397-08002B2CF9AE}" pid="5" name="ReviewComments">
    <vt:lpwstr>Material ID and U# date updated.</vt:lpwstr>
  </property>
  <property fmtid="{D5CDD505-2E9C-101B-9397-08002B2CF9AE}" pid="6" name="ReviewDate">
    <vt:lpwstr>2011-11-22T15:59:27Z</vt:lpwstr>
  </property>
  <property fmtid="{D5CDD505-2E9C-101B-9397-08002B2CF9AE}" pid="7" name="ReviewCompletedBy">
    <vt:lpwstr/>
  </property>
  <property fmtid="{D5CDD505-2E9C-101B-9397-08002B2CF9AE}" pid="8" name="eMaterials">
    <vt:lpwstr>0</vt:lpwstr>
  </property>
  <property fmtid="{D5CDD505-2E9C-101B-9397-08002B2CF9AE}" pid="9" name="Reviewer">
    <vt:lpwstr>Wendy Wicks</vt:lpwstr>
  </property>
  <property fmtid="{D5CDD505-2E9C-101B-9397-08002B2CF9AE}" pid="10" name="ResponseComments">
    <vt:lpwstr/>
  </property>
  <property fmtid="{D5CDD505-2E9C-101B-9397-08002B2CF9AE}" pid="11" name="Web Part">
    <vt:lpwstr>36;#</vt:lpwstr>
  </property>
  <property fmtid="{D5CDD505-2E9C-101B-9397-08002B2CF9AE}" pid="12" name="UCare Doc Types">
    <vt:lpwstr>12</vt:lpwstr>
  </property>
  <property fmtid="{D5CDD505-2E9C-101B-9397-08002B2CF9AE}" pid="13" name="Requisition">
    <vt:lpwstr>http://myucare/resources/purchasing/ReqPo/5799.0108.xml, 5799.0108</vt:lpwstr>
  </property>
  <property fmtid="{D5CDD505-2E9C-101B-9397-08002B2CF9AE}" pid="14" name="UCare Procedure Code">
    <vt:lpwstr/>
  </property>
  <property fmtid="{D5CDD505-2E9C-101B-9397-08002B2CF9AE}" pid="15" name="UCare Policy Code">
    <vt:lpwstr/>
  </property>
  <property fmtid="{D5CDD505-2E9C-101B-9397-08002B2CF9AE}" pid="16" name="Departments">
    <vt:lpwstr>18</vt:lpwstr>
  </property>
  <property fmtid="{D5CDD505-2E9C-101B-9397-08002B2CF9AE}" pid="17" name="Owner Contact">
    <vt:lpwstr>1338;#Cynthia Ramsey</vt:lpwstr>
  </property>
  <property fmtid="{D5CDD505-2E9C-101B-9397-08002B2CF9AE}" pid="18" name="Order">
    <vt:r8>16200</vt:r8>
  </property>
  <property fmtid="{D5CDD505-2E9C-101B-9397-08002B2CF9AE}" pid="19" name="xd_ProgID">
    <vt:lpwstr/>
  </property>
  <property fmtid="{D5CDD505-2E9C-101B-9397-08002B2CF9AE}" pid="20" name="TemplateUrl">
    <vt:lpwstr/>
  </property>
</Properties>
</file>